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879" w:rsidRPr="00AE72F5" w:rsidRDefault="00E86927" w:rsidP="00324879">
      <w:pPr>
        <w:pStyle w:val="2"/>
        <w:tabs>
          <w:tab w:val="left" w:pos="9490"/>
        </w:tabs>
        <w:spacing w:before="0"/>
        <w:ind w:left="3754"/>
        <w:rPr>
          <w:rFonts w:ascii="Arial" w:eastAsiaTheme="minorEastAsia" w:hAnsi="Arial" w:cs="Arial"/>
          <w:noProof/>
          <w:color w:val="231F20"/>
          <w:sz w:val="20"/>
          <w:lang w:val="en-US" w:eastAsia="zh-CN" w:bidi="ar-SA"/>
        </w:rPr>
      </w:pPr>
      <w:r w:rsidRPr="00E86927">
        <w:rPr>
          <w:rFonts w:ascii="Arial" w:eastAsiaTheme="minorEastAsia" w:hAnsi="Arial" w:cs="Arial"/>
          <w:noProof/>
          <w:color w:val="231F20"/>
          <w:sz w:val="20"/>
          <w:lang w:bidi="ar-SA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2117725</wp:posOffset>
            </wp:positionV>
            <wp:extent cx="2209800" cy="2514600"/>
            <wp:effectExtent l="0" t="0" r="0" b="0"/>
            <wp:wrapNone/>
            <wp:docPr id="2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7B" w:rsidRPr="00AE72F5">
        <w:rPr>
          <w:rFonts w:ascii="Arial" w:eastAsiaTheme="minorEastAsia" w:hAnsi="Arial" w:cs="Arial"/>
          <w:noProof/>
          <w:color w:val="231F20"/>
          <w:sz w:val="20"/>
          <w:lang w:bidi="ar-SA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-11430</wp:posOffset>
            </wp:positionV>
            <wp:extent cx="7652385" cy="5403215"/>
            <wp:effectExtent l="19050" t="0" r="5715" b="0"/>
            <wp:wrapNone/>
            <wp:docPr id="13" name="图片 6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C94" w:rsidRPr="00AE72F5" w:rsidRDefault="00AF4BAE" w:rsidP="008F13D8">
      <w:pPr>
        <w:pStyle w:val="2"/>
        <w:tabs>
          <w:tab w:val="left" w:pos="9490"/>
        </w:tabs>
        <w:spacing w:before="0"/>
        <w:ind w:left="3261"/>
        <w:rPr>
          <w:rFonts w:ascii="Arial" w:eastAsiaTheme="minorEastAsia" w:hAnsi="Arial" w:cs="Arial"/>
          <w:color w:val="FFFFFF"/>
          <w:position w:val="-2"/>
          <w:sz w:val="42"/>
          <w:lang w:eastAsia="zh-CN"/>
        </w:rPr>
      </w:pPr>
      <w:r>
        <w:rPr>
          <w:rFonts w:ascii="Arial" w:hAnsi="Arial" w:cs="Arial"/>
          <w:color w:val="231F20"/>
          <w:szCs w:val="24"/>
          <w:lang w:val="en-US"/>
        </w:rPr>
        <w:t xml:space="preserve">                 </w:t>
      </w:r>
      <w:r w:rsidR="008F13D8" w:rsidRPr="008F13D8">
        <w:rPr>
          <w:rFonts w:ascii="Arial" w:hAnsi="Arial" w:cs="Arial"/>
          <w:color w:val="231F20"/>
          <w:szCs w:val="24"/>
        </w:rPr>
        <w:t>Шлифов</w:t>
      </w:r>
      <w:r>
        <w:rPr>
          <w:rFonts w:ascii="Arial" w:hAnsi="Arial" w:cs="Arial"/>
          <w:color w:val="231F20"/>
          <w:szCs w:val="24"/>
        </w:rPr>
        <w:t>альная  машина</w:t>
      </w:r>
      <w:r w:rsidR="00121A2D" w:rsidRPr="00AE72F5">
        <w:rPr>
          <w:rFonts w:ascii="Arial" w:hAnsi="Arial" w:cs="Arial"/>
          <w:color w:val="231F20"/>
        </w:rPr>
        <w:tab/>
      </w:r>
      <w:r w:rsidR="00A8731A">
        <w:rPr>
          <w:rFonts w:ascii="Arial" w:hAnsi="Arial" w:cs="Arial"/>
          <w:color w:val="231F20"/>
        </w:rPr>
        <w:t xml:space="preserve">  </w:t>
      </w:r>
      <w:r w:rsidR="008F13D8" w:rsidRPr="008F13D8">
        <w:rPr>
          <w:rFonts w:ascii="Arial" w:eastAsiaTheme="minorEastAsia" w:hAnsi="Arial" w:cs="Arial"/>
          <w:color w:val="FFFFFF"/>
          <w:position w:val="-2"/>
          <w:sz w:val="36"/>
          <w:lang w:eastAsia="zh-CN"/>
        </w:rPr>
        <w:t>DWS6010</w:t>
      </w:r>
    </w:p>
    <w:p w:rsidR="00854F7B" w:rsidRPr="00854F7B" w:rsidRDefault="00854F7B">
      <w:pPr>
        <w:pStyle w:val="2"/>
        <w:tabs>
          <w:tab w:val="left" w:pos="9764"/>
        </w:tabs>
        <w:ind w:left="3751"/>
        <w:rPr>
          <w:rFonts w:eastAsiaTheme="minorEastAsia"/>
          <w:sz w:val="42"/>
          <w:lang w:eastAsia="zh-CN"/>
        </w:rPr>
      </w:pPr>
    </w:p>
    <w:p w:rsidR="00F50C94" w:rsidRDefault="00121A2D">
      <w:pPr>
        <w:spacing w:before="242" w:line="252" w:lineRule="auto"/>
        <w:ind w:left="4085" w:right="376" w:firstLine="537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8F13D8">
      <w:pPr>
        <w:pStyle w:val="a3"/>
        <w:rPr>
          <w:rFonts w:ascii="Arial Narrow" w:eastAsiaTheme="minorEastAsia"/>
          <w:sz w:val="20"/>
          <w:lang w:eastAsia="zh-CN"/>
        </w:rPr>
      </w:pPr>
      <w:r>
        <w:rPr>
          <w:rFonts w:ascii="Arial Narrow" w:hAnsi="Arial Narrow"/>
          <w:noProof/>
          <w:color w:val="FFFFFF"/>
          <w:sz w:val="48"/>
          <w:lang w:bidi="ar-SA"/>
        </w:rPr>
        <w:drawing>
          <wp:anchor distT="0" distB="0" distL="114300" distR="114300" simplePos="0" relativeHeight="251870720" behindDoc="0" locked="0" layoutInCell="1" allowOverlap="1" wp14:anchorId="4AA27558" wp14:editId="557C8783">
            <wp:simplePos x="0" y="0"/>
            <wp:positionH relativeFrom="column">
              <wp:posOffset>3314700</wp:posOffset>
            </wp:positionH>
            <wp:positionV relativeFrom="paragraph">
              <wp:posOffset>146050</wp:posOffset>
            </wp:positionV>
            <wp:extent cx="4286250" cy="2857500"/>
            <wp:effectExtent l="0" t="0" r="0" b="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9775P v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1693" w:rsidRDefault="00A8731A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859456" behindDoc="0" locked="0" layoutInCell="1" allowOverlap="1" wp14:anchorId="7DE54D15" wp14:editId="60CB1B15">
            <wp:simplePos x="0" y="0"/>
            <wp:positionH relativeFrom="column">
              <wp:posOffset>2152015</wp:posOffset>
            </wp:positionH>
            <wp:positionV relativeFrom="paragraph">
              <wp:posOffset>2399665</wp:posOffset>
            </wp:positionV>
            <wp:extent cx="1612900" cy="34099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2741295</wp:posOffset>
                </wp:positionV>
                <wp:extent cx="3539490" cy="25209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9490" cy="2520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A9D" w:rsidRPr="004F22B6" w:rsidRDefault="00715A9D" w:rsidP="004F22B6">
                            <w:bookmarkStart w:id="0" w:name="_GoBack"/>
                            <w:r w:rsidRPr="008F13D8">
                              <w:rPr>
                                <w:rFonts w:ascii="Arial" w:hAnsi="Arial" w:cs="Arial"/>
                                <w:color w:val="231F20"/>
                              </w:rPr>
                              <w:t>DWS6010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-M-20210318-200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color w:val="231F20"/>
                                <w:lang w:eastAsia="zh-CN"/>
                              </w:rPr>
                              <w:t>9</w:t>
                            </w:r>
                            <w:bookmarkEnd w:id="0"/>
                            <w:r w:rsidRPr="00770704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margin-left:161.4pt;margin-top:215.85pt;width:278.7pt;height:19.8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" stroked="f">
                <v:fill opacity="0"/>
                <v:textbox style="mso-fit-shape-to-text:t">
                  <w:txbxContent>
                    <w:p w:rsidR="00715A9D" w:rsidRPr="004F22B6" w:rsidRDefault="00715A9D" w:rsidP="004F22B6">
                      <w:bookmarkStart w:id="1" w:name="_GoBack"/>
                      <w:r w:rsidRPr="008F13D8">
                        <w:rPr>
                          <w:rFonts w:ascii="Arial" w:hAnsi="Arial" w:cs="Arial"/>
                          <w:color w:val="231F20"/>
                        </w:rPr>
                        <w:t>DWS6010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-M-20210318-200</w:t>
                      </w:r>
                      <w:r>
                        <w:rPr>
                          <w:rFonts w:ascii="Arial" w:eastAsiaTheme="minorEastAsia" w:hAnsi="Arial" w:cs="Arial" w:hint="eastAsia"/>
                          <w:color w:val="231F20"/>
                          <w:lang w:eastAsia="zh-CN"/>
                        </w:rPr>
                        <w:t>9</w:t>
                      </w:r>
                      <w:bookmarkEnd w:id="1"/>
                      <w:r w:rsidRPr="00770704">
                        <w:rPr>
                          <w:rFonts w:ascii="Arial" w:hAnsi="Arial" w:cs="Arial"/>
                          <w:color w:val="231F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4BAE">
        <w:rPr>
          <w:noProof/>
          <w:lang w:bidi="ar-SA"/>
        </w:rPr>
        <w:drawing>
          <wp:anchor distT="0" distB="0" distL="114300" distR="114300" simplePos="0" relativeHeight="251923968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743585</wp:posOffset>
            </wp:positionV>
            <wp:extent cx="1149487" cy="1162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487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F6757C">
          <w:headerReference w:type="even" r:id="rId13"/>
          <w:headerReference w:type="default" r:id="rId14"/>
          <w:footerReference w:type="even" r:id="rId15"/>
          <w:headerReference w:type="first" r:id="rId16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C93BA4" w:rsidRPr="00274C1A" w:rsidRDefault="00274C1A">
      <w:pPr>
        <w:rPr>
          <w:rFonts w:ascii="Arial Narrow" w:eastAsiaTheme="minorEastAsia" w:hAnsi="Arial Narrow" w:cs="Arial Narrow"/>
          <w:color w:val="808285"/>
          <w:sz w:val="34"/>
          <w:szCs w:val="34"/>
          <w:lang w:eastAsia="zh-CN"/>
        </w:rPr>
      </w:pPr>
      <w:r>
        <w:rPr>
          <w:rFonts w:ascii="Arial Narrow" w:eastAsiaTheme="minorEastAsia" w:hAnsi="Arial Narrow" w:cs="Arial" w:hint="eastAsia"/>
          <w:b/>
          <w:color w:val="808080" w:themeColor="background1" w:themeShade="80"/>
          <w:sz w:val="32"/>
          <w:szCs w:val="32"/>
          <w:lang w:eastAsia="zh-CN"/>
        </w:rPr>
        <w:lastRenderedPageBreak/>
        <w:t xml:space="preserve"> </w:t>
      </w:r>
    </w:p>
    <w:p w:rsidR="005670B0" w:rsidRPr="00D910F1" w:rsidRDefault="008F13D8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181609</wp:posOffset>
                </wp:positionV>
                <wp:extent cx="5729605" cy="0"/>
                <wp:effectExtent l="0" t="19050" r="23495" b="1905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EEED2D" id="Line 85" o:spid="_x0000_s1026" style="position:absolute;left:0;text-align:left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    <w10:wrap anchorx="page"/>
              </v:line>
            </w:pict>
          </mc:Fallback>
        </mc:AlternateContent>
      </w:r>
      <w:r w:rsidR="005670B0">
        <w:rPr>
          <w:color w:val="808285"/>
        </w:rPr>
        <w:t>СОДЕРЖАНИЕ</w:t>
      </w:r>
    </w:p>
    <w:p w:rsidR="0080653A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74C1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74C1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74C1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="0080653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эксплуатации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оборудования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74C1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5</w:t>
      </w:r>
    </w:p>
    <w:p w:rsidR="005670B0" w:rsidRPr="00A637BE" w:rsidRDefault="0080653A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8731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="00B916F6"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8731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7</w:t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7235E9" w:rsidRPr="00D5367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8731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10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8731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10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 w:rsidR="00007E53">
        <w:rPr>
          <w:rFonts w:ascii="Arial" w:hAnsi="Arial" w:cs="Arial"/>
          <w:color w:val="231F20"/>
          <w:sz w:val="24"/>
          <w:szCs w:val="24"/>
        </w:rPr>
        <w:t xml:space="preserve"> </w:t>
      </w:r>
      <w:r w:rsidR="00A8731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10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D3298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A8731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A8731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A8731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DD3298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</w:p>
    <w:p w:rsidR="00B916F6" w:rsidRPr="00A637BE" w:rsidRDefault="00B916F6" w:rsidP="001C6B5F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A8731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B1330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DD329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</w:p>
    <w:p w:rsidR="00B916F6" w:rsidRDefault="00B916F6" w:rsidP="005670B0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80653A" w:rsidRDefault="0080653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E72F5" w:rsidRPr="005112E4" w:rsidRDefault="00AE72F5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lastRenderedPageBreak/>
        <w:t>Уважаемый покупатель!</w:t>
      </w:r>
    </w:p>
    <w:p w:rsidR="00AE72F5" w:rsidRPr="005112E4" w:rsidRDefault="00AE72F5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Компания </w:t>
      </w:r>
      <w:r w:rsidRPr="005112E4">
        <w:rPr>
          <w:rFonts w:ascii="Arial" w:hAnsi="Arial" w:cs="Arial"/>
          <w:noProof/>
          <w:color w:val="000000" w:themeColor="text1"/>
          <w:sz w:val="20"/>
          <w:szCs w:val="20"/>
          <w:lang w:bidi="ar-SA"/>
        </w:rPr>
        <w:drawing>
          <wp:inline distT="0" distB="0" distL="0" distR="0">
            <wp:extent cx="570230" cy="130810"/>
            <wp:effectExtent l="19050" t="0" r="127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  выражает Вам свою глубочайшую признательность за приобретение данной модели. Изделия под торговой маркой</w:t>
      </w:r>
      <w:r w:rsidRPr="005112E4">
        <w:rPr>
          <w:rFonts w:ascii="Arial" w:hAnsi="Arial" w:cs="Arial"/>
          <w:noProof/>
          <w:color w:val="000000" w:themeColor="text1"/>
          <w:sz w:val="20"/>
          <w:szCs w:val="20"/>
          <w:lang w:bidi="ar-SA"/>
        </w:rPr>
        <w:drawing>
          <wp:inline distT="0" distB="0" distL="0" distR="0">
            <wp:extent cx="570230" cy="130810"/>
            <wp:effectExtent l="19050" t="0" r="127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 постоянно усовершенствуются и улучшаются. Поэтому технические характеристики</w:t>
      </w:r>
      <w:r w:rsidR="00E4777A">
        <w:rPr>
          <w:rFonts w:ascii="Arial" w:hAnsi="Arial" w:cs="Arial"/>
          <w:color w:val="000000" w:themeColor="text1"/>
          <w:sz w:val="20"/>
          <w:szCs w:val="20"/>
        </w:rPr>
        <w:t>, комплектация</w:t>
      </w: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 и дизайн могут меняться без предварительного уведомления.  Приносим Вам наши глубочайшие извинения за возможные причиненные этим неудобства.</w:t>
      </w:r>
    </w:p>
    <w:p w:rsidR="00AE72F5" w:rsidRPr="005112E4" w:rsidRDefault="00AE72F5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b/>
          <w:color w:val="000000" w:themeColor="text1"/>
          <w:sz w:val="20"/>
          <w:szCs w:val="20"/>
        </w:rPr>
        <w:t>ВНИМАНИЕ!</w:t>
      </w: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 Внимательно изучите данную инструкцию по эксплуатации и техническому обслуживанию. </w:t>
      </w:r>
    </w:p>
    <w:p w:rsidR="00AE72F5" w:rsidRPr="005112E4" w:rsidRDefault="00AE72F5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t>Храните её в защищенном месте.</w:t>
      </w:r>
    </w:p>
    <w:p w:rsidR="00E53F41" w:rsidRPr="000A21E6" w:rsidRDefault="008F13D8" w:rsidP="000A21E6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0A21E6"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795968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165099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264227" id="Прямая соединительная линия 134" o:spid="_x0000_s1026" style="position:absolute;left:0;text-align:left;z-index:251795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89.1pt,13pt" to="757.1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="00E53F41" w:rsidRPr="000A21E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О</w:t>
      </w:r>
      <w:r w:rsidR="00A637BE" w:rsidRPr="000A21E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БЛАСТЬ ПРИМЕНЕНИЯ И НАЗНАЧЕНИЕ.</w:t>
      </w:r>
    </w:p>
    <w:p w:rsidR="00AE72F5" w:rsidRPr="005112E4" w:rsidRDefault="00E4777A" w:rsidP="003420E8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bidi="ar-SA"/>
        </w:rPr>
        <w:t>Назначение</w:t>
      </w:r>
    </w:p>
    <w:p w:rsidR="00AE72F5" w:rsidRPr="005112E4" w:rsidRDefault="00364FDD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Шлифовальная машина предназначена для </w:t>
      </w:r>
      <w:r w:rsidR="00A8731A" w:rsidRPr="005112E4">
        <w:rPr>
          <w:rFonts w:ascii="Arial" w:hAnsi="Arial" w:cs="Arial"/>
          <w:color w:val="000000" w:themeColor="text1"/>
          <w:sz w:val="20"/>
          <w:szCs w:val="20"/>
        </w:rPr>
        <w:t>шлифовки гипсокартона</w:t>
      </w:r>
      <w:r w:rsidRPr="005112E4">
        <w:rPr>
          <w:rFonts w:ascii="Arial" w:hAnsi="Arial" w:cs="Arial"/>
          <w:color w:val="000000" w:themeColor="text1"/>
          <w:sz w:val="20"/>
          <w:szCs w:val="20"/>
        </w:rPr>
        <w:t>, потолков и внутренней кладки, а также для удаления остатка обоев, краски, покрытий, клея и старой штукатурки.</w:t>
      </w:r>
    </w:p>
    <w:p w:rsidR="00AE72F5" w:rsidRPr="005112E4" w:rsidRDefault="00E4777A" w:rsidP="003420E8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bidi="ar-SA"/>
        </w:rPr>
        <w:t>Область применения</w:t>
      </w:r>
    </w:p>
    <w:p w:rsidR="00AE72F5" w:rsidRPr="005112E4" w:rsidRDefault="00AE72F5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b/>
          <w:color w:val="000000" w:themeColor="text1"/>
          <w:sz w:val="20"/>
          <w:szCs w:val="20"/>
        </w:rPr>
        <w:t>ВНИМАНИЕ!</w:t>
      </w: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C3263" w:rsidRPr="005112E4">
        <w:rPr>
          <w:rFonts w:ascii="Arial" w:hAnsi="Arial" w:cs="Arial"/>
          <w:color w:val="000000" w:themeColor="text1"/>
          <w:sz w:val="20"/>
          <w:szCs w:val="20"/>
        </w:rPr>
        <w:t>Придерживайтесь следующего режима работ с инструментом! После непрерывной работы в течение 15-20 минут необходимо выключить инструмент, возобновить работу можно через 5 минут. Время работы в неделю – 35 часов, в день – 5 часов.</w:t>
      </w:r>
    </w:p>
    <w:p w:rsidR="00EC3263" w:rsidRPr="005112E4" w:rsidRDefault="00EC3263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</w:t>
      </w:r>
    </w:p>
    <w:p w:rsidR="00AE72F5" w:rsidRPr="005112E4" w:rsidRDefault="00E4777A" w:rsidP="003420E8">
      <w:pPr>
        <w:tabs>
          <w:tab w:val="left" w:pos="10585"/>
        </w:tabs>
        <w:ind w:left="1077" w:right="686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bidi="ar-SA"/>
        </w:rPr>
        <w:t>Источник питания</w:t>
      </w:r>
    </w:p>
    <w:p w:rsidR="00AE72F5" w:rsidRPr="005112E4" w:rsidRDefault="00AE72F5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:rsidR="00EC3263" w:rsidRDefault="00EC3263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t>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3420E8" w:rsidRPr="005112E4" w:rsidRDefault="003420E8" w:rsidP="003420E8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EC3263" w:rsidRPr="005112E4" w:rsidRDefault="00EC3263" w:rsidP="00AE72F5">
      <w:pPr>
        <w:tabs>
          <w:tab w:val="left" w:pos="10585"/>
        </w:tabs>
        <w:ind w:left="1134" w:right="851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</w:p>
    <w:p w:rsidR="00ED24D8" w:rsidRPr="000A21E6" w:rsidRDefault="008F13D8" w:rsidP="000A21E6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0A21E6"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761152" behindDoc="0" locked="0" layoutInCell="1" allowOverlap="1" wp14:anchorId="29D06BF0" wp14:editId="3BC9AE87">
                <wp:simplePos x="0" y="0"/>
                <wp:positionH relativeFrom="column">
                  <wp:posOffset>1733550</wp:posOffset>
                </wp:positionH>
                <wp:positionV relativeFrom="paragraph">
                  <wp:posOffset>66040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B801D" id="Прямая соединительная линия 116" o:spid="_x0000_s1026" style="position:absolute;z-index:25176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6.5pt,5.2pt" to="604.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ED24D8" w:rsidRPr="000A21E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В</w:t>
      </w:r>
      <w:r w:rsidR="00A637BE" w:rsidRPr="000A21E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НЕШНИЙ ВИД</w:t>
      </w:r>
      <w:r w:rsidR="00ED24D8" w:rsidRPr="000A21E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C3001A" w:rsidRPr="000A21E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1B3FE5" w:rsidRPr="005112E4" w:rsidRDefault="001B3FE5" w:rsidP="00ED24D8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3420E8">
      <w:pPr>
        <w:ind w:left="1077" w:right="686"/>
        <w:rPr>
          <w:rFonts w:ascii="Arial" w:hAnsi="Arial" w:cs="Arial"/>
          <w:color w:val="000000" w:themeColor="text1"/>
          <w:sz w:val="21"/>
          <w:szCs w:val="21"/>
          <w:lang w:eastAsia="zh-CN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03488" behindDoc="0" locked="0" layoutInCell="1" allowOverlap="1" wp14:anchorId="2D2BEF1C" wp14:editId="0980D4AD">
            <wp:simplePos x="0" y="0"/>
            <wp:positionH relativeFrom="column">
              <wp:posOffset>3877154</wp:posOffset>
            </wp:positionH>
            <wp:positionV relativeFrom="paragraph">
              <wp:posOffset>2209</wp:posOffset>
            </wp:positionV>
            <wp:extent cx="2282476" cy="1857998"/>
            <wp:effectExtent l="0" t="0" r="3810" b="9525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76" cy="185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2E4">
        <w:rPr>
          <w:rFonts w:ascii="Arial" w:hAnsi="Arial" w:cs="Arial" w:hint="eastAsia"/>
          <w:color w:val="000000" w:themeColor="text1"/>
          <w:sz w:val="21"/>
          <w:szCs w:val="21"/>
          <w:lang w:eastAsia="zh-CN"/>
        </w:rPr>
        <w:t>1.</w:t>
      </w:r>
      <w:r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 xml:space="preserve"> </w:t>
      </w:r>
      <w:r w:rsidR="00AC2EAF"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 xml:space="preserve">Регулировка скорости </w:t>
      </w:r>
      <w:r w:rsidR="00E80A50"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>вращения</w:t>
      </w:r>
      <w:r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 xml:space="preserve"> </w:t>
      </w:r>
      <w:r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 xml:space="preserve"> </w:t>
      </w:r>
    </w:p>
    <w:p w:rsidR="00CF6DE9" w:rsidRPr="005112E4" w:rsidRDefault="00CF6DE9" w:rsidP="003420E8">
      <w:pPr>
        <w:ind w:left="1077" w:right="686"/>
        <w:rPr>
          <w:rFonts w:ascii="Arial" w:hAnsi="Arial" w:cs="Arial"/>
          <w:color w:val="000000" w:themeColor="text1"/>
          <w:sz w:val="21"/>
          <w:szCs w:val="21"/>
          <w:lang w:eastAsia="zh-CN"/>
        </w:rPr>
      </w:pPr>
      <w:r w:rsidRPr="005112E4">
        <w:rPr>
          <w:rFonts w:ascii="Arial" w:hAnsi="Arial" w:cs="Arial" w:hint="eastAsia"/>
          <w:color w:val="000000" w:themeColor="text1"/>
          <w:sz w:val="21"/>
          <w:szCs w:val="21"/>
          <w:lang w:eastAsia="zh-CN"/>
        </w:rPr>
        <w:t>2.</w:t>
      </w:r>
      <w:r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 xml:space="preserve"> </w:t>
      </w:r>
      <w:r w:rsidR="00E80A50"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>Фиксатор пусковой клавиши</w:t>
      </w:r>
      <w:r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 xml:space="preserve"> </w:t>
      </w:r>
      <w:r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 xml:space="preserve"> </w:t>
      </w:r>
    </w:p>
    <w:p w:rsidR="00CF6DE9" w:rsidRPr="005112E4" w:rsidRDefault="00CF6DE9" w:rsidP="003420E8">
      <w:pPr>
        <w:ind w:left="1077" w:right="686"/>
        <w:rPr>
          <w:rFonts w:ascii="Arial" w:hAnsi="Arial" w:cs="Arial"/>
          <w:color w:val="000000" w:themeColor="text1"/>
          <w:sz w:val="21"/>
          <w:szCs w:val="21"/>
          <w:lang w:val="uk-UA" w:eastAsia="zh-CN"/>
        </w:rPr>
      </w:pPr>
      <w:r w:rsidRPr="005112E4">
        <w:rPr>
          <w:rFonts w:ascii="Arial" w:hAnsi="Arial" w:cs="Arial" w:hint="eastAsia"/>
          <w:color w:val="000000" w:themeColor="text1"/>
          <w:sz w:val="21"/>
          <w:szCs w:val="21"/>
          <w:lang w:eastAsia="zh-CN"/>
        </w:rPr>
        <w:t>3.</w:t>
      </w:r>
      <w:r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 xml:space="preserve"> </w:t>
      </w:r>
      <w:r w:rsidR="00E80A50"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>Переключатель вкл/вы</w:t>
      </w:r>
      <w:r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>кл</w:t>
      </w:r>
    </w:p>
    <w:p w:rsidR="00CF6DE9" w:rsidRPr="005112E4" w:rsidRDefault="00CF6DE9" w:rsidP="003420E8">
      <w:pPr>
        <w:ind w:left="1077" w:right="686"/>
        <w:rPr>
          <w:rFonts w:ascii="Arial" w:hAnsi="Arial" w:cs="Arial"/>
          <w:color w:val="000000" w:themeColor="text1"/>
          <w:sz w:val="21"/>
          <w:szCs w:val="21"/>
          <w:lang w:val="uk-UA" w:eastAsia="zh-CN"/>
        </w:rPr>
      </w:pPr>
      <w:r w:rsidRPr="005112E4">
        <w:rPr>
          <w:rFonts w:ascii="Arial" w:hAnsi="Arial" w:cs="Arial" w:hint="eastAsia"/>
          <w:color w:val="000000" w:themeColor="text1"/>
          <w:sz w:val="21"/>
          <w:szCs w:val="21"/>
          <w:lang w:val="uk-UA" w:eastAsia="zh-CN"/>
        </w:rPr>
        <w:t>4.</w:t>
      </w:r>
      <w:r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 xml:space="preserve"> </w:t>
      </w:r>
      <w:r w:rsidR="00E80A50"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>Дополнительная рукоять</w:t>
      </w:r>
      <w:r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 xml:space="preserve">  </w:t>
      </w:r>
    </w:p>
    <w:p w:rsidR="00CF6DE9" w:rsidRPr="005112E4" w:rsidRDefault="00CF6DE9" w:rsidP="003420E8">
      <w:pPr>
        <w:ind w:left="1077" w:right="686"/>
        <w:rPr>
          <w:rFonts w:ascii="Arial" w:hAnsi="Arial" w:cs="Arial"/>
          <w:color w:val="000000" w:themeColor="text1"/>
          <w:sz w:val="21"/>
          <w:szCs w:val="21"/>
          <w:lang w:val="uk-UA" w:eastAsia="zh-CN"/>
        </w:rPr>
      </w:pPr>
      <w:r w:rsidRPr="005112E4">
        <w:rPr>
          <w:rFonts w:ascii="Arial" w:hAnsi="Arial" w:cs="Arial" w:hint="eastAsia"/>
          <w:color w:val="000000" w:themeColor="text1"/>
          <w:sz w:val="21"/>
          <w:szCs w:val="21"/>
          <w:lang w:val="uk-UA" w:eastAsia="zh-CN"/>
        </w:rPr>
        <w:t>5.</w:t>
      </w:r>
      <w:r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 xml:space="preserve"> </w:t>
      </w:r>
      <w:r w:rsidR="00E80A50"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 xml:space="preserve">Светодиодная подсветка </w:t>
      </w:r>
    </w:p>
    <w:p w:rsidR="00CF6DE9" w:rsidRPr="005112E4" w:rsidRDefault="00CF6DE9" w:rsidP="003420E8">
      <w:pPr>
        <w:ind w:left="1077" w:right="686"/>
        <w:rPr>
          <w:rFonts w:ascii="Arial" w:hAnsi="Arial" w:cs="Arial"/>
          <w:color w:val="000000" w:themeColor="text1"/>
          <w:sz w:val="21"/>
          <w:szCs w:val="21"/>
          <w:lang w:val="uk-UA" w:eastAsia="zh-CN"/>
        </w:rPr>
      </w:pPr>
      <w:r w:rsidRPr="005112E4">
        <w:rPr>
          <w:rFonts w:ascii="Arial" w:hAnsi="Arial" w:cs="Arial" w:hint="eastAsia"/>
          <w:color w:val="000000" w:themeColor="text1"/>
          <w:sz w:val="21"/>
          <w:szCs w:val="21"/>
          <w:lang w:val="uk-UA" w:eastAsia="zh-CN"/>
        </w:rPr>
        <w:t>6.</w:t>
      </w:r>
      <w:r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 xml:space="preserve"> </w:t>
      </w:r>
      <w:r w:rsidR="00E80A50"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>Шлифо</w:t>
      </w:r>
      <w:r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>вальна</w:t>
      </w:r>
      <w:r w:rsidR="00E80A50"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>я по</w:t>
      </w:r>
      <w:r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 xml:space="preserve">дошва </w:t>
      </w:r>
    </w:p>
    <w:p w:rsidR="005B7883" w:rsidRPr="005112E4" w:rsidRDefault="005B7883" w:rsidP="00CF6DE9">
      <w:pPr>
        <w:ind w:leftChars="580" w:left="1276"/>
        <w:jc w:val="center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CF6DE9">
      <w:pPr>
        <w:ind w:leftChars="580" w:left="1276"/>
        <w:jc w:val="center"/>
        <w:rPr>
          <w:rStyle w:val="mediumtext"/>
          <w:rFonts w:ascii="Arial" w:eastAsiaTheme="minorEastAsia" w:hAnsi="Arial" w:cs="Arial"/>
          <w:b/>
          <w:bCs/>
          <w:color w:val="000000" w:themeColor="text1"/>
          <w:lang w:eastAsia="zh-CN"/>
        </w:rPr>
      </w:pPr>
    </w:p>
    <w:p w:rsidR="00C27405" w:rsidRPr="005112E4" w:rsidRDefault="00C27405" w:rsidP="00CF6DE9">
      <w:pPr>
        <w:widowControl/>
        <w:autoSpaceDE/>
        <w:autoSpaceDN/>
        <w:ind w:leftChars="580" w:left="1276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zh-CN"/>
        </w:rPr>
      </w:pPr>
    </w:p>
    <w:p w:rsidR="00C27405" w:rsidRPr="00D53672" w:rsidRDefault="00C27405" w:rsidP="00CF6DE9">
      <w:pPr>
        <w:widowControl/>
        <w:autoSpaceDE/>
        <w:autoSpaceDN/>
        <w:ind w:leftChars="580" w:left="1276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zh-CN"/>
        </w:rPr>
      </w:pPr>
    </w:p>
    <w:p w:rsidR="00C27405" w:rsidRDefault="00C27405" w:rsidP="003420E8">
      <w:pPr>
        <w:widowControl/>
        <w:autoSpaceDE/>
        <w:autoSpaceDN/>
        <w:ind w:left="1077" w:right="686"/>
        <w:rPr>
          <w:rStyle w:val="mediumtext"/>
          <w:rFonts w:ascii="Arial" w:hAnsi="Arial" w:cs="Arial"/>
          <w:b/>
          <w:bCs/>
          <w:color w:val="000000" w:themeColor="text1"/>
          <w:sz w:val="20"/>
          <w:szCs w:val="20"/>
        </w:rPr>
      </w:pPr>
      <w:r w:rsidRPr="00E4777A">
        <w:rPr>
          <w:rFonts w:ascii="Arial" w:hAnsi="Arial" w:cs="Arial"/>
          <w:b/>
          <w:bCs/>
          <w:color w:val="000000" w:themeColor="text1"/>
          <w:sz w:val="20"/>
          <w:szCs w:val="20"/>
        </w:rPr>
        <w:t>К</w:t>
      </w:r>
      <w:r w:rsidR="00E4777A" w:rsidRPr="00E4777A">
        <w:rPr>
          <w:rStyle w:val="mediumtext"/>
          <w:rFonts w:ascii="Arial" w:hAnsi="Arial" w:cs="Arial"/>
          <w:b/>
          <w:bCs/>
          <w:color w:val="000000" w:themeColor="text1"/>
          <w:sz w:val="20"/>
          <w:szCs w:val="20"/>
        </w:rPr>
        <w:t>омплектность поставки</w:t>
      </w:r>
    </w:p>
    <w:p w:rsidR="00E4777A" w:rsidRDefault="00E4777A" w:rsidP="003420E8">
      <w:pPr>
        <w:widowControl/>
        <w:autoSpaceDE/>
        <w:autoSpaceDN/>
        <w:ind w:left="1077" w:right="686"/>
        <w:rPr>
          <w:rStyle w:val="mediumtext"/>
          <w:rFonts w:ascii="Arial" w:hAnsi="Arial" w:cs="Arial"/>
          <w:bCs/>
          <w:color w:val="000000" w:themeColor="text1"/>
          <w:sz w:val="20"/>
          <w:szCs w:val="20"/>
        </w:rPr>
      </w:pPr>
      <w:r>
        <w:rPr>
          <w:rStyle w:val="mediumtext"/>
          <w:rFonts w:ascii="Arial" w:hAnsi="Arial" w:cs="Arial"/>
          <w:bCs/>
          <w:color w:val="000000" w:themeColor="text1"/>
          <w:sz w:val="20"/>
          <w:szCs w:val="20"/>
        </w:rPr>
        <w:t>Шлифовальная машина</w:t>
      </w:r>
    </w:p>
    <w:p w:rsidR="00E4777A" w:rsidRDefault="00E4777A" w:rsidP="003420E8">
      <w:pPr>
        <w:widowControl/>
        <w:autoSpaceDE/>
        <w:autoSpaceDN/>
        <w:ind w:left="1077" w:right="686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1"/>
          <w:szCs w:val="21"/>
          <w:lang w:val="uk-UA" w:eastAsia="zh-CN"/>
        </w:rPr>
        <w:t>Г</w:t>
      </w:r>
      <w:r w:rsidRPr="005112E4">
        <w:rPr>
          <w:rFonts w:ascii="Arial" w:hAnsi="Arial" w:cs="Arial"/>
          <w:color w:val="000000" w:themeColor="text1"/>
          <w:sz w:val="21"/>
          <w:szCs w:val="21"/>
          <w:lang w:eastAsia="zh-CN"/>
        </w:rPr>
        <w:t>ибкий  шланг</w:t>
      </w: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E4777A" w:rsidRPr="00E4777A" w:rsidRDefault="00E4777A" w:rsidP="003420E8">
      <w:pPr>
        <w:widowControl/>
        <w:autoSpaceDE/>
        <w:autoSpaceDN/>
        <w:ind w:left="1077" w:right="686"/>
        <w:rPr>
          <w:rStyle w:val="mediumtext"/>
          <w:rFonts w:ascii="Arial" w:eastAsiaTheme="minorEastAsia" w:hAnsi="Arial" w:cs="Arial"/>
          <w:bCs/>
          <w:color w:val="000000" w:themeColor="text1"/>
          <w:sz w:val="20"/>
          <w:szCs w:val="20"/>
          <w:lang w:eastAsia="zh-CN"/>
        </w:rPr>
      </w:pPr>
      <w:r>
        <w:rPr>
          <w:rFonts w:ascii="Arial" w:hAnsi="Arial" w:cs="Arial"/>
          <w:color w:val="000000" w:themeColor="text1"/>
          <w:sz w:val="20"/>
          <w:szCs w:val="20"/>
        </w:rPr>
        <w:t>Пылесборник</w:t>
      </w: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5112E4">
        <w:rPr>
          <w:rFonts w:ascii="Arial" w:hAnsi="Arial" w:cs="Arial" w:hint="eastAsia"/>
          <w:color w:val="000000" w:themeColor="text1"/>
          <w:sz w:val="20"/>
          <w:szCs w:val="20"/>
          <w:lang w:eastAsia="zh-CN"/>
        </w:rPr>
        <w:t xml:space="preserve">             </w:t>
      </w:r>
    </w:p>
    <w:p w:rsidR="00CF6DE9" w:rsidRPr="005112E4" w:rsidRDefault="00EE2FD1" w:rsidP="003420E8">
      <w:pPr>
        <w:ind w:left="1077" w:right="686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t>Шлифовальная бумага</w:t>
      </w:r>
      <w:r w:rsidRPr="005112E4">
        <w:rPr>
          <w:rFonts w:ascii="Arial" w:hAnsi="Arial" w:cs="Arial" w:hint="eastAsia"/>
          <w:color w:val="000000" w:themeColor="text1"/>
          <w:sz w:val="20"/>
          <w:szCs w:val="20"/>
          <w:lang w:eastAsia="zh-CN"/>
        </w:rPr>
        <w:t xml:space="preserve"> </w:t>
      </w:r>
      <w:r w:rsidR="00E4777A">
        <w:rPr>
          <w:rFonts w:ascii="Arial" w:hAnsi="Arial" w:cs="Arial"/>
          <w:color w:val="000000" w:themeColor="text1"/>
          <w:sz w:val="20"/>
          <w:szCs w:val="20"/>
          <w:lang w:eastAsia="zh-CN"/>
        </w:rPr>
        <w:t>(</w:t>
      </w:r>
      <w:r w:rsidR="00E4777A">
        <w:rPr>
          <w:rFonts w:ascii="Arial" w:hAnsi="Arial" w:cs="Arial"/>
          <w:color w:val="000000" w:themeColor="text1"/>
          <w:sz w:val="20"/>
          <w:szCs w:val="20"/>
        </w:rPr>
        <w:t>6ш</w:t>
      </w:r>
      <w:r w:rsidR="00CF6DE9" w:rsidRPr="005112E4">
        <w:rPr>
          <w:rFonts w:ascii="Arial" w:hAnsi="Arial" w:cs="Arial"/>
          <w:color w:val="000000" w:themeColor="text1"/>
          <w:sz w:val="20"/>
          <w:szCs w:val="20"/>
        </w:rPr>
        <w:t>т</w:t>
      </w:r>
      <w:r w:rsidR="00E4777A"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CF6DE9" w:rsidRPr="005112E4" w:rsidRDefault="00E4777A" w:rsidP="003420E8">
      <w:pPr>
        <w:ind w:left="1077" w:right="686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04512" behindDoc="0" locked="0" layoutInCell="1" allowOverlap="1" wp14:anchorId="5ACF2250" wp14:editId="57644A60">
            <wp:simplePos x="0" y="0"/>
            <wp:positionH relativeFrom="margin">
              <wp:posOffset>4171950</wp:posOffset>
            </wp:positionH>
            <wp:positionV relativeFrom="paragraph">
              <wp:posOffset>6986</wp:posOffset>
            </wp:positionV>
            <wp:extent cx="2398702" cy="1370330"/>
            <wp:effectExtent l="0" t="0" r="1905" b="127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0" t="3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50" cy="13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0"/>
          <w:szCs w:val="20"/>
        </w:rPr>
        <w:t>Боковая рукоятка</w:t>
      </w:r>
    </w:p>
    <w:p w:rsidR="00CF6DE9" w:rsidRPr="005112E4" w:rsidRDefault="00E4777A" w:rsidP="003420E8">
      <w:pPr>
        <w:ind w:left="1077" w:right="686"/>
        <w:rPr>
          <w:rFonts w:ascii="Arial" w:hAnsi="Arial" w:cs="Arial"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t>Шестигранный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ключ</w:t>
      </w:r>
    </w:p>
    <w:p w:rsidR="00CF6DE9" w:rsidRDefault="00E4777A" w:rsidP="003420E8">
      <w:pPr>
        <w:ind w:left="1077" w:right="686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Дополнительные угольные щетки (комплект, 6шт)</w:t>
      </w:r>
    </w:p>
    <w:p w:rsidR="00E4777A" w:rsidRDefault="00E4777A" w:rsidP="003420E8">
      <w:pPr>
        <w:ind w:left="1077" w:right="686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Инструкция по эксплуатации</w:t>
      </w:r>
    </w:p>
    <w:p w:rsidR="00E4777A" w:rsidRPr="005112E4" w:rsidRDefault="00E4777A" w:rsidP="003420E8">
      <w:pPr>
        <w:ind w:left="1077" w:right="686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Инструкция по безопасности</w:t>
      </w:r>
    </w:p>
    <w:p w:rsidR="0075155E" w:rsidRPr="005112E4" w:rsidRDefault="0075155E" w:rsidP="00AE72F5">
      <w:pPr>
        <w:ind w:left="1134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AE72F5">
      <w:pPr>
        <w:ind w:left="1134"/>
        <w:rPr>
          <w:rFonts w:ascii="Arial" w:eastAsiaTheme="minorEastAsia" w:hAnsi="Arial" w:cs="Arial"/>
          <w:b/>
          <w:color w:val="000000" w:themeColor="text1"/>
          <w:lang w:eastAsia="zh-CN"/>
        </w:rPr>
      </w:pPr>
    </w:p>
    <w:p w:rsidR="0075155E" w:rsidRPr="005112E4" w:rsidRDefault="0075155E" w:rsidP="0075155E">
      <w:pPr>
        <w:widowControl/>
        <w:autoSpaceDE/>
        <w:autoSpaceDN/>
        <w:ind w:left="1134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zh-CN"/>
        </w:rPr>
      </w:pPr>
    </w:p>
    <w:p w:rsidR="00AE72F5" w:rsidRPr="005112E4" w:rsidRDefault="00AE72F5" w:rsidP="00E4777A">
      <w:pPr>
        <w:pStyle w:val="1"/>
        <w:ind w:left="0"/>
        <w:rPr>
          <w:rFonts w:ascii="Arial" w:eastAsiaTheme="minorEastAsia" w:hAnsi="Arial" w:cs="Arial"/>
          <w:b/>
          <w:color w:val="000000" w:themeColor="text1"/>
          <w:sz w:val="24"/>
          <w:szCs w:val="24"/>
          <w:lang w:eastAsia="zh-CN"/>
        </w:rPr>
      </w:pPr>
    </w:p>
    <w:p w:rsidR="00EE1A99" w:rsidRPr="000A21E6" w:rsidRDefault="008F13D8" w:rsidP="00EE1A99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 w:rsidRPr="000A21E6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763200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182879</wp:posOffset>
                </wp:positionV>
                <wp:extent cx="5943600" cy="0"/>
                <wp:effectExtent l="0" t="1905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9B3252" id="Прямая соединительная линия 118" o:spid="_x0000_s1026" style="position:absolute;left:0;text-align:left;z-index:25176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7.4pt,14.4pt" to="715.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A637BE" w:rsidRPr="000A21E6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0A21E6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5B7883" w:rsidRPr="005112E4" w:rsidRDefault="005B7883" w:rsidP="00EE1A99">
      <w:pPr>
        <w:pStyle w:val="1"/>
        <w:rPr>
          <w:rFonts w:ascii="Arial" w:eastAsiaTheme="minorEastAsia" w:hAnsi="Arial" w:cs="Arial"/>
          <w:b/>
          <w:noProof/>
          <w:color w:val="000000" w:themeColor="text1"/>
          <w:sz w:val="16"/>
          <w:szCs w:val="24"/>
          <w:lang w:eastAsia="zh-CN" w:bidi="ar-SA"/>
        </w:rPr>
      </w:pPr>
    </w:p>
    <w:tbl>
      <w:tblPr>
        <w:tblW w:w="7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2662"/>
      </w:tblGrid>
      <w:tr w:rsidR="005112E4" w:rsidRPr="005112E4" w:rsidTr="00E4777A">
        <w:trPr>
          <w:jc w:val="center"/>
        </w:trPr>
        <w:tc>
          <w:tcPr>
            <w:tcW w:w="4538" w:type="dxa"/>
            <w:shd w:val="clear" w:color="auto" w:fill="FBD4B4" w:themeFill="accent6" w:themeFillTint="66"/>
          </w:tcPr>
          <w:p w:rsidR="00CF6DE9" w:rsidRPr="005112E4" w:rsidRDefault="00E4777A" w:rsidP="00E4777A">
            <w:pPr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uk-UA" w:eastAsia="zh-CN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uk-UA" w:eastAsia="zh-CN"/>
              </w:rPr>
              <w:t>Параметры</w:t>
            </w:r>
            <w:r w:rsidR="00CF6DE9" w:rsidRPr="005112E4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uk-UA" w:eastAsia="zh-CN"/>
              </w:rPr>
              <w:t xml:space="preserve"> </w:t>
            </w:r>
          </w:p>
        </w:tc>
        <w:tc>
          <w:tcPr>
            <w:tcW w:w="2662" w:type="dxa"/>
            <w:shd w:val="clear" w:color="auto" w:fill="FBD4B4" w:themeFill="accent6" w:themeFillTint="66"/>
          </w:tcPr>
          <w:p w:rsidR="00CF6DE9" w:rsidRPr="005112E4" w:rsidRDefault="00CF6DE9" w:rsidP="00AF4BAE">
            <w:pPr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uk-UA" w:eastAsia="zh-CN"/>
              </w:rPr>
            </w:pPr>
            <w:r w:rsidRPr="005112E4"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en-US" w:eastAsia="zh-CN"/>
              </w:rPr>
              <w:t>DWS6010</w:t>
            </w:r>
          </w:p>
        </w:tc>
      </w:tr>
      <w:tr w:rsidR="005112E4" w:rsidRPr="005112E4" w:rsidTr="00AF4BAE">
        <w:trPr>
          <w:jc w:val="center"/>
        </w:trPr>
        <w:tc>
          <w:tcPr>
            <w:tcW w:w="4538" w:type="dxa"/>
          </w:tcPr>
          <w:p w:rsidR="00CF6DE9" w:rsidRPr="005112E4" w:rsidRDefault="00FE425B" w:rsidP="00AF4BAE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</w:pP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  <w:t>Напряжение/ Частота, В/Гц</w:t>
            </w:r>
          </w:p>
        </w:tc>
        <w:tc>
          <w:tcPr>
            <w:tcW w:w="2662" w:type="dxa"/>
          </w:tcPr>
          <w:p w:rsidR="00CF6DE9" w:rsidRPr="005112E4" w:rsidRDefault="00CF6DE9" w:rsidP="00AF4BAE">
            <w:pPr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</w:pP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  <w:t>2</w:t>
            </w:r>
            <w:r w:rsidRPr="005112E4">
              <w:rPr>
                <w:rFonts w:ascii="Arial" w:hAnsi="Arial" w:cs="Arial" w:hint="eastAsia"/>
                <w:color w:val="000000" w:themeColor="text1"/>
                <w:sz w:val="20"/>
                <w:szCs w:val="20"/>
                <w:lang w:val="uk-UA" w:eastAsia="zh-CN"/>
              </w:rPr>
              <w:t>2</w:t>
            </w:r>
            <w:r w:rsidR="00E4777A"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  <w:t>0</w:t>
            </w:r>
            <w:r w:rsidR="00E4777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~</w:t>
            </w:r>
            <w:r w:rsidR="000860B2" w:rsidRPr="005112E4"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  <w:t xml:space="preserve">/50 </w:t>
            </w:r>
          </w:p>
        </w:tc>
      </w:tr>
      <w:tr w:rsidR="005112E4" w:rsidRPr="005112E4" w:rsidTr="00AF4BAE">
        <w:trPr>
          <w:jc w:val="center"/>
        </w:trPr>
        <w:tc>
          <w:tcPr>
            <w:tcW w:w="4538" w:type="dxa"/>
          </w:tcPr>
          <w:p w:rsidR="00CF6DE9" w:rsidRPr="005112E4" w:rsidRDefault="000860B2" w:rsidP="00AF4BAE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uk-UA"/>
              </w:rPr>
            </w:pP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Потребляемая мощность (max), Вт</w:t>
            </w:r>
          </w:p>
        </w:tc>
        <w:tc>
          <w:tcPr>
            <w:tcW w:w="2662" w:type="dxa"/>
          </w:tcPr>
          <w:p w:rsidR="00CF6DE9" w:rsidRPr="005112E4" w:rsidRDefault="00CF6DE9" w:rsidP="00AF4BAE">
            <w:pPr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  <w:lang w:val="uk-UA" w:eastAsia="zh-CN"/>
              </w:rPr>
              <w:t>100</w:t>
            </w:r>
            <w:r w:rsidRPr="005112E4">
              <w:rPr>
                <w:rFonts w:ascii="Arial" w:hAnsi="Arial" w:cs="Arial" w:hint="eastAsia"/>
                <w:color w:val="000000" w:themeColor="text1"/>
                <w:sz w:val="20"/>
                <w:szCs w:val="20"/>
                <w:lang w:val="uk-UA" w:eastAsia="zh-CN"/>
              </w:rPr>
              <w:t>0</w:t>
            </w: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  <w:lang w:val="uk-UA" w:eastAsia="zh-CN"/>
              </w:rPr>
              <w:t xml:space="preserve"> </w:t>
            </w:r>
          </w:p>
        </w:tc>
      </w:tr>
      <w:tr w:rsidR="005112E4" w:rsidRPr="005112E4" w:rsidTr="00AF4BAE">
        <w:trPr>
          <w:jc w:val="center"/>
        </w:trPr>
        <w:tc>
          <w:tcPr>
            <w:tcW w:w="4538" w:type="dxa"/>
          </w:tcPr>
          <w:p w:rsidR="00CF6DE9" w:rsidRPr="005112E4" w:rsidRDefault="000860B2" w:rsidP="00AF4BA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Скорость холостого хода, об/мин</w:t>
            </w:r>
          </w:p>
        </w:tc>
        <w:tc>
          <w:tcPr>
            <w:tcW w:w="2662" w:type="dxa"/>
          </w:tcPr>
          <w:p w:rsidR="00CF6DE9" w:rsidRPr="005112E4" w:rsidRDefault="00CF6DE9" w:rsidP="00AF4BAE">
            <w:pPr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5112E4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zh-CN"/>
              </w:rPr>
              <w:t xml:space="preserve">1300-2200 </w:t>
            </w:r>
          </w:p>
        </w:tc>
      </w:tr>
      <w:tr w:rsidR="005112E4" w:rsidRPr="005112E4" w:rsidTr="00AF4BAE">
        <w:trPr>
          <w:jc w:val="center"/>
        </w:trPr>
        <w:tc>
          <w:tcPr>
            <w:tcW w:w="4538" w:type="dxa"/>
          </w:tcPr>
          <w:p w:rsidR="00CF6DE9" w:rsidRPr="005112E4" w:rsidRDefault="00E4777A" w:rsidP="00E4777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Диаметр шлифовальной платформы</w:t>
            </w:r>
            <w:r w:rsidR="000860B2"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0860B2"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мм</w:t>
            </w:r>
          </w:p>
        </w:tc>
        <w:tc>
          <w:tcPr>
            <w:tcW w:w="2662" w:type="dxa"/>
          </w:tcPr>
          <w:p w:rsidR="00CF6DE9" w:rsidRPr="005112E4" w:rsidRDefault="00CF6DE9" w:rsidP="00AF4BAE">
            <w:pPr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5112E4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zh-CN"/>
              </w:rPr>
              <w:t>175</w:t>
            </w:r>
          </w:p>
        </w:tc>
      </w:tr>
      <w:tr w:rsidR="005112E4" w:rsidRPr="005112E4" w:rsidTr="00AF4BAE">
        <w:trPr>
          <w:jc w:val="center"/>
        </w:trPr>
        <w:tc>
          <w:tcPr>
            <w:tcW w:w="4538" w:type="dxa"/>
          </w:tcPr>
          <w:p w:rsidR="00CF6DE9" w:rsidRPr="005112E4" w:rsidRDefault="000860B2" w:rsidP="00AF4BA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Диаметр шлифовальной бумаги,</w:t>
            </w:r>
            <w:r w:rsidR="00E477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мм</w:t>
            </w:r>
          </w:p>
        </w:tc>
        <w:tc>
          <w:tcPr>
            <w:tcW w:w="2662" w:type="dxa"/>
          </w:tcPr>
          <w:p w:rsidR="00CF6DE9" w:rsidRPr="005112E4" w:rsidRDefault="00CF6DE9" w:rsidP="00AF4BAE">
            <w:pPr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5112E4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zh-CN"/>
              </w:rPr>
              <w:t>180</w:t>
            </w:r>
          </w:p>
        </w:tc>
      </w:tr>
      <w:tr w:rsidR="005112E4" w:rsidRPr="005112E4" w:rsidTr="00AF4BAE">
        <w:trPr>
          <w:jc w:val="center"/>
        </w:trPr>
        <w:tc>
          <w:tcPr>
            <w:tcW w:w="4538" w:type="dxa"/>
          </w:tcPr>
          <w:p w:rsidR="00CF6DE9" w:rsidRPr="005112E4" w:rsidRDefault="000860B2" w:rsidP="00AF4BA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Дл</w:t>
            </w:r>
            <w:r w:rsidR="00CF6DE9"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ина </w:t>
            </w:r>
            <w:r w:rsidR="00E477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сетевого </w:t>
            </w:r>
            <w:r w:rsidR="00CF6DE9"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кабеля</w:t>
            </w: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E477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м</w:t>
            </w:r>
          </w:p>
        </w:tc>
        <w:tc>
          <w:tcPr>
            <w:tcW w:w="2662" w:type="dxa"/>
          </w:tcPr>
          <w:p w:rsidR="00CF6DE9" w:rsidRPr="005112E4" w:rsidRDefault="00CF6DE9" w:rsidP="00AF4BAE">
            <w:pPr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5112E4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zh-CN"/>
              </w:rPr>
              <w:t>4</w:t>
            </w:r>
          </w:p>
        </w:tc>
      </w:tr>
      <w:tr w:rsidR="005112E4" w:rsidRPr="005112E4" w:rsidTr="00AF4BAE">
        <w:trPr>
          <w:jc w:val="center"/>
        </w:trPr>
        <w:tc>
          <w:tcPr>
            <w:tcW w:w="4538" w:type="dxa"/>
          </w:tcPr>
          <w:p w:rsidR="00CF6DE9" w:rsidRPr="005112E4" w:rsidRDefault="00E4777A" w:rsidP="00AF4BA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Длина гибкого</w:t>
            </w:r>
            <w:r w:rsidR="00CF6DE9"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шланга</w:t>
            </w:r>
            <w:r w:rsidR="000860B2"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>, м</w:t>
            </w:r>
          </w:p>
        </w:tc>
        <w:tc>
          <w:tcPr>
            <w:tcW w:w="2662" w:type="dxa"/>
          </w:tcPr>
          <w:p w:rsidR="00CF6DE9" w:rsidRPr="005112E4" w:rsidRDefault="00CF6DE9" w:rsidP="00AF4BAE">
            <w:pPr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5112E4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zh-CN"/>
              </w:rPr>
              <w:t>2</w:t>
            </w:r>
          </w:p>
        </w:tc>
      </w:tr>
      <w:tr w:rsidR="005112E4" w:rsidRPr="005112E4" w:rsidTr="00AF4BAE">
        <w:trPr>
          <w:jc w:val="center"/>
        </w:trPr>
        <w:tc>
          <w:tcPr>
            <w:tcW w:w="4538" w:type="dxa"/>
          </w:tcPr>
          <w:p w:rsidR="00CF6DE9" w:rsidRPr="005112E4" w:rsidRDefault="000860B2" w:rsidP="00AF4BA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Масса, кг </w:t>
            </w:r>
          </w:p>
        </w:tc>
        <w:tc>
          <w:tcPr>
            <w:tcW w:w="2662" w:type="dxa"/>
          </w:tcPr>
          <w:p w:rsidR="00CF6DE9" w:rsidRPr="005112E4" w:rsidRDefault="00CF6DE9" w:rsidP="00AF4BAE">
            <w:pPr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5112E4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zh-CN"/>
              </w:rPr>
              <w:t>2</w:t>
            </w:r>
            <w:r w:rsidRPr="005112E4">
              <w:rPr>
                <w:rFonts w:ascii="Arial" w:hAnsi="Arial" w:cs="Arial"/>
                <w:color w:val="000000" w:themeColor="text1"/>
                <w:sz w:val="20"/>
                <w:szCs w:val="20"/>
                <w:lang w:val="be-BY" w:eastAsia="zh-CN"/>
              </w:rPr>
              <w:t xml:space="preserve">,5 </w:t>
            </w:r>
          </w:p>
        </w:tc>
      </w:tr>
    </w:tbl>
    <w:p w:rsidR="00AE799A" w:rsidRPr="005112E4" w:rsidRDefault="00AE72F5" w:rsidP="00AE72F5">
      <w:pPr>
        <w:rPr>
          <w:color w:val="000000" w:themeColor="text1"/>
        </w:rPr>
      </w:pPr>
      <w:r w:rsidRPr="005112E4">
        <w:rPr>
          <w:rFonts w:hint="eastAsia"/>
          <w:color w:val="000000" w:themeColor="text1"/>
          <w:lang w:eastAsia="zh-CN"/>
        </w:rPr>
        <w:t xml:space="preserve"> </w:t>
      </w:r>
    </w:p>
    <w:p w:rsidR="005E592C" w:rsidRPr="000A21E6" w:rsidRDefault="008F13D8" w:rsidP="000A21E6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 w:rsidRPr="000A21E6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767296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144779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4A43EF" id="Прямая соединительная линия 120" o:spid="_x0000_s1026" style="position:absolute;left:0;text-align:left;z-index:251767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" strokecolor="#a5a5a5 [2092]" strokeweight="2.25pt">
                <o:lock v:ext="edit" shapetype="f"/>
              </v:line>
            </w:pict>
          </mc:Fallback>
        </mc:AlternateContent>
      </w:r>
      <w:r w:rsidR="005E592C" w:rsidRPr="000A21E6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680713" w:rsidRPr="000A21E6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A637BE" w:rsidRPr="000A21E6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</w:t>
      </w:r>
      <w:r w:rsidR="005E592C" w:rsidRPr="000A21E6">
        <w:rPr>
          <w:rFonts w:ascii="Arial" w:hAnsi="Arial" w:cs="Arial"/>
          <w:b/>
          <w:color w:val="808080" w:themeColor="background1" w:themeShade="80"/>
          <w:sz w:val="24"/>
          <w:szCs w:val="24"/>
        </w:rPr>
        <w:t>.</w:t>
      </w:r>
    </w:p>
    <w:p w:rsidR="006055B8" w:rsidRPr="005112E4" w:rsidRDefault="006055B8" w:rsidP="003420E8">
      <w:pPr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  <w:lang w:val="uk-UA" w:eastAsia="zh-CN"/>
        </w:rPr>
      </w:pPr>
      <w:r w:rsidRPr="005112E4">
        <w:rPr>
          <w:rFonts w:ascii="Arial" w:hAnsi="Arial" w:cs="Arial"/>
          <w:b/>
          <w:color w:val="000000" w:themeColor="text1"/>
          <w:sz w:val="20"/>
          <w:szCs w:val="20"/>
          <w:lang w:val="uk-UA" w:eastAsia="zh-CN"/>
        </w:rPr>
        <w:t xml:space="preserve">Внимание! </w:t>
      </w:r>
      <w:r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Оборудование должно применяться исключительно для целевого использования. Любое другое использование является ненадлежащим.</w:t>
      </w:r>
    </w:p>
    <w:p w:rsidR="002327B3" w:rsidRPr="005112E4" w:rsidRDefault="006055B8" w:rsidP="003420E8">
      <w:pPr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  <w:lang w:val="uk-UA" w:eastAsia="zh-CN"/>
        </w:rPr>
      </w:pPr>
      <w:r w:rsidRPr="005112E4">
        <w:rPr>
          <w:rFonts w:ascii="Arial" w:hAnsi="Arial" w:cs="Arial"/>
          <w:b/>
          <w:color w:val="000000" w:themeColor="text1"/>
          <w:sz w:val="20"/>
          <w:szCs w:val="20"/>
          <w:lang w:val="uk-UA" w:eastAsia="zh-CN"/>
        </w:rPr>
        <w:t>Используйте наушники</w:t>
      </w:r>
      <w:r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.</w:t>
      </w:r>
      <w:r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  <w:r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Шумовое воздействие может привести к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  <w:r w:rsidR="003420E8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повреждению органов слуха.</w:t>
      </w:r>
    </w:p>
    <w:p w:rsidR="002327B3" w:rsidRPr="005112E4" w:rsidRDefault="003420E8" w:rsidP="003420E8">
      <w:pPr>
        <w:pStyle w:val="a5"/>
        <w:ind w:left="1077" w:right="686" w:firstLine="0"/>
        <w:jc w:val="both"/>
        <w:rPr>
          <w:rFonts w:ascii="Arial" w:hAnsi="Arial" w:cs="Arial"/>
          <w:color w:val="000000" w:themeColor="text1"/>
          <w:sz w:val="20"/>
          <w:szCs w:val="20"/>
          <w:lang w:val="uk-UA" w:eastAsia="zh-CN"/>
        </w:rPr>
      </w:pPr>
      <w:r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 xml:space="preserve">- 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Используйте только полностью исправное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оборудование.</w:t>
      </w:r>
    </w:p>
    <w:p w:rsidR="002327B3" w:rsidRPr="005112E4" w:rsidRDefault="003420E8" w:rsidP="003420E8">
      <w:pPr>
        <w:pStyle w:val="a5"/>
        <w:ind w:left="1077" w:right="686" w:firstLine="0"/>
        <w:jc w:val="both"/>
        <w:rPr>
          <w:rFonts w:ascii="Arial" w:hAnsi="Arial" w:cs="Arial"/>
          <w:color w:val="000000" w:themeColor="text1"/>
          <w:sz w:val="20"/>
          <w:szCs w:val="20"/>
          <w:lang w:val="uk-UA" w:eastAsia="zh-CN"/>
        </w:rPr>
      </w:pPr>
      <w:r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 xml:space="preserve">- 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Проводите регулярное техническое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обслуживание и чистку оборудования.</w:t>
      </w:r>
    </w:p>
    <w:p w:rsidR="002327B3" w:rsidRPr="005112E4" w:rsidRDefault="003420E8" w:rsidP="003420E8">
      <w:pPr>
        <w:pStyle w:val="a5"/>
        <w:ind w:left="1077" w:right="686" w:firstLine="0"/>
        <w:jc w:val="both"/>
        <w:rPr>
          <w:rFonts w:ascii="Arial" w:hAnsi="Arial" w:cs="Arial"/>
          <w:color w:val="000000" w:themeColor="text1"/>
          <w:sz w:val="20"/>
          <w:szCs w:val="20"/>
          <w:lang w:val="uk-UA" w:eastAsia="zh-CN"/>
        </w:rPr>
      </w:pPr>
      <w:r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 xml:space="preserve">- 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Скорректируйте манеру работы в соответствии с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режимом эксплуатации оборудования.</w:t>
      </w:r>
    </w:p>
    <w:p w:rsidR="002327B3" w:rsidRPr="00870543" w:rsidRDefault="003420E8" w:rsidP="003420E8">
      <w:pPr>
        <w:pStyle w:val="a5"/>
        <w:ind w:left="1077" w:right="686" w:firstLine="0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- 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>Не допускайте перегрузки инструмента</w:t>
      </w:r>
      <w:r w:rsidR="00870543">
        <w:rPr>
          <w:rFonts w:ascii="Arial" w:hAnsi="Arial" w:cs="Arial"/>
          <w:color w:val="000000" w:themeColor="text1"/>
          <w:sz w:val="20"/>
          <w:szCs w:val="20"/>
          <w:lang w:eastAsia="zh-CN"/>
        </w:rPr>
        <w:t>.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</w:p>
    <w:p w:rsidR="002327B3" w:rsidRPr="005112E4" w:rsidRDefault="003420E8" w:rsidP="003420E8">
      <w:pPr>
        <w:pStyle w:val="a5"/>
        <w:ind w:left="1077" w:right="686" w:firstLine="0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- 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>Отключайте устройство, когда оно не используется.</w:t>
      </w:r>
    </w:p>
    <w:p w:rsidR="003420E8" w:rsidRPr="003420E8" w:rsidRDefault="003420E8" w:rsidP="003420E8">
      <w:pPr>
        <w:pStyle w:val="a5"/>
        <w:ind w:left="1077" w:right="686" w:firstLine="0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- </w:t>
      </w:r>
      <w:r w:rsidR="002327B3"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>Используйте защитные перчатки во время работы</w:t>
      </w:r>
      <w:r>
        <w:rPr>
          <w:rFonts w:ascii="Arial" w:hAnsi="Arial" w:cs="Arial"/>
          <w:color w:val="000000" w:themeColor="text1"/>
          <w:sz w:val="20"/>
          <w:szCs w:val="20"/>
          <w:lang w:eastAsia="zh-CN"/>
        </w:rPr>
        <w:t>.</w:t>
      </w:r>
    </w:p>
    <w:p w:rsidR="002327B3" w:rsidRPr="003420E8" w:rsidRDefault="00BB0454" w:rsidP="003420E8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 w:rsidRPr="000A21E6">
        <w:rPr>
          <w:rFonts w:ascii="Arial" w:hAnsi="Arial" w:cs="Arial"/>
          <w:b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20896" behindDoc="0" locked="0" layoutInCell="1" allowOverlap="1" wp14:anchorId="35196167" wp14:editId="29BA8F1A">
                <wp:simplePos x="0" y="0"/>
                <wp:positionH relativeFrom="column">
                  <wp:posOffset>4351020</wp:posOffset>
                </wp:positionH>
                <wp:positionV relativeFrom="paragraph">
                  <wp:posOffset>184149</wp:posOffset>
                </wp:positionV>
                <wp:extent cx="5943600" cy="0"/>
                <wp:effectExtent l="0" t="19050" r="19050" b="1905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CE7B8E" id="Прямая соединительная линия 122" o:spid="_x0000_s1026" style="position:absolute;z-index:251920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42.6pt,14.5pt" to="810.6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/ck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E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Pr="000A21E6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ПРАВИЛА </w:t>
      </w:r>
      <w:r w:rsidR="003420E8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УСТАНОВКИ ЧАСТЕЙ ОБОРУДОВАНИЯ. </w:t>
      </w:r>
    </w:p>
    <w:p w:rsidR="002327B3" w:rsidRPr="005112E4" w:rsidRDefault="002327B3" w:rsidP="003420E8">
      <w:pPr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  <w:lang w:val="uk-UA" w:eastAsia="zh-CN"/>
        </w:rPr>
      </w:pPr>
      <w:r w:rsidRPr="005112E4">
        <w:rPr>
          <w:rFonts w:ascii="Arial" w:hAnsi="Arial" w:cs="Arial"/>
          <w:color w:val="000000" w:themeColor="text1"/>
          <w:sz w:val="20"/>
          <w:szCs w:val="20"/>
          <w:lang w:val="uk-UA" w:eastAsia="zh-CN"/>
        </w:rPr>
        <w:t>Внимание! Всегда отключайте силовой кабель из розетки питания перед настройкой оборудования.</w:t>
      </w:r>
    </w:p>
    <w:p w:rsidR="006055B8" w:rsidRPr="005112E4" w:rsidRDefault="006055B8" w:rsidP="003420E8">
      <w:pPr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  <w:lang w:val="uk-UA" w:eastAsia="zh-CN"/>
        </w:rPr>
      </w:pPr>
    </w:p>
    <w:p w:rsidR="003420E8" w:rsidRDefault="003420E8" w:rsidP="003420E8">
      <w:pPr>
        <w:ind w:left="1077" w:right="686"/>
        <w:jc w:val="both"/>
        <w:rPr>
          <w:rFonts w:ascii="Arial" w:hAnsi="Arial" w:cs="Arial"/>
          <w:b/>
          <w:color w:val="000000" w:themeColor="text1"/>
          <w:sz w:val="20"/>
          <w:szCs w:val="20"/>
          <w:lang w:val="uk-UA" w:eastAsia="zh-CN"/>
        </w:rPr>
      </w:pPr>
    </w:p>
    <w:p w:rsidR="00CF6DE9" w:rsidRPr="005112E4" w:rsidRDefault="00D351BA" w:rsidP="003420E8">
      <w:pPr>
        <w:ind w:left="1077" w:right="686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  <w:r w:rsidRPr="005112E4">
        <w:rPr>
          <w:rFonts w:ascii="Arial" w:hAnsi="Arial" w:cs="Arial"/>
          <w:b/>
          <w:color w:val="000000" w:themeColor="text1"/>
          <w:sz w:val="20"/>
          <w:szCs w:val="20"/>
          <w:lang w:val="uk-UA" w:eastAsia="zh-CN"/>
        </w:rPr>
        <w:t>Подготовка  к  работе</w:t>
      </w:r>
    </w:p>
    <w:p w:rsidR="003420E8" w:rsidRDefault="003420E8" w:rsidP="003420E8">
      <w:pPr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Default="00CF6DE9" w:rsidP="003420E8">
      <w:pPr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>Встав</w:t>
      </w:r>
      <w:r w:rsidR="00BF5776"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>ь</w:t>
      </w:r>
      <w:r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 xml:space="preserve">те шланг </w:t>
      </w:r>
      <w:r w:rsidR="003420E8"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>в отверстие</w:t>
      </w:r>
      <w:r w:rsidR="00BF5776"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 xml:space="preserve"> для отвода пыли</w:t>
      </w:r>
      <w:r w:rsidR="003420E8">
        <w:rPr>
          <w:rFonts w:ascii="Arial" w:eastAsia="ZapfDingbatsITC" w:hAnsi="Arial" w:cs="Arial"/>
          <w:color w:val="000000" w:themeColor="text1"/>
          <w:sz w:val="20"/>
          <w:szCs w:val="20"/>
        </w:rPr>
        <w:t>.</w:t>
      </w:r>
    </w:p>
    <w:p w:rsidR="003420E8" w:rsidRPr="005112E4" w:rsidRDefault="003420E8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06560" behindDoc="1" locked="0" layoutInCell="0" allowOverlap="1" wp14:anchorId="15F268A2" wp14:editId="0FA4DDC1">
            <wp:simplePos x="0" y="0"/>
            <wp:positionH relativeFrom="column">
              <wp:posOffset>711835</wp:posOffset>
            </wp:positionH>
            <wp:positionV relativeFrom="paragraph">
              <wp:posOffset>23495</wp:posOffset>
            </wp:positionV>
            <wp:extent cx="4339590" cy="1403985"/>
            <wp:effectExtent l="0" t="0" r="3810" b="5715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jc w:val="center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BF5776" w:rsidRPr="005112E4" w:rsidRDefault="00BF5776" w:rsidP="003420E8">
      <w:pPr>
        <w:ind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3420E8" w:rsidRDefault="003420E8" w:rsidP="00CF6DE9">
      <w:pPr>
        <w:ind w:leftChars="515" w:left="1133" w:rightChars="499" w:right="1098"/>
        <w:rPr>
          <w:rFonts w:ascii="Arial" w:hAnsi="Arial" w:cs="Arial"/>
          <w:color w:val="000000" w:themeColor="text1"/>
          <w:sz w:val="20"/>
          <w:szCs w:val="20"/>
          <w:lang w:eastAsia="zh-CN"/>
        </w:rPr>
      </w:pPr>
    </w:p>
    <w:p w:rsidR="00BF5776" w:rsidRDefault="00BF5776" w:rsidP="003420E8">
      <w:pPr>
        <w:ind w:left="1077" w:right="686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5112E4">
        <w:rPr>
          <w:rFonts w:ascii="Arial" w:hAnsi="Arial" w:cs="Arial"/>
          <w:color w:val="000000" w:themeColor="text1"/>
          <w:sz w:val="20"/>
          <w:szCs w:val="20"/>
          <w:lang w:eastAsia="zh-CN"/>
        </w:rPr>
        <w:t>Затяните боковую ручку, повернув ее</w:t>
      </w:r>
      <w:r w:rsidR="003420E8">
        <w:rPr>
          <w:rFonts w:ascii="Arial" w:hAnsi="Arial" w:cs="Arial"/>
          <w:color w:val="000000" w:themeColor="text1"/>
          <w:sz w:val="20"/>
          <w:szCs w:val="20"/>
          <w:lang w:eastAsia="zh-CN"/>
        </w:rPr>
        <w:t>.</w:t>
      </w:r>
    </w:p>
    <w:p w:rsidR="003420E8" w:rsidRPr="005112E4" w:rsidRDefault="003420E8" w:rsidP="00CF6DE9">
      <w:pPr>
        <w:ind w:leftChars="515" w:left="1133" w:rightChars="499" w:right="1098"/>
        <w:rPr>
          <w:rFonts w:ascii="Arial" w:hAnsi="Arial" w:cs="Arial"/>
          <w:color w:val="000000" w:themeColor="text1"/>
          <w:sz w:val="20"/>
          <w:szCs w:val="20"/>
          <w:lang w:eastAsia="zh-CN"/>
        </w:rPr>
      </w:pPr>
    </w:p>
    <w:p w:rsidR="00BF5776" w:rsidRPr="005112E4" w:rsidRDefault="00BF5776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09632" behindDoc="1" locked="0" layoutInCell="0" allowOverlap="1" wp14:anchorId="42DBF2DB" wp14:editId="0B0088D0">
            <wp:simplePos x="0" y="0"/>
            <wp:positionH relativeFrom="column">
              <wp:posOffset>727710</wp:posOffset>
            </wp:positionH>
            <wp:positionV relativeFrom="paragraph">
              <wp:posOffset>5080</wp:posOffset>
            </wp:positionV>
            <wp:extent cx="3799840" cy="1321435"/>
            <wp:effectExtent l="0" t="0" r="0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776" w:rsidRPr="005112E4" w:rsidRDefault="00BF5776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08608" behindDoc="1" locked="0" layoutInCell="0" allowOverlap="1" wp14:anchorId="2E8D5174" wp14:editId="7E7AAA53">
            <wp:simplePos x="0" y="0"/>
            <wp:positionH relativeFrom="column">
              <wp:posOffset>673100</wp:posOffset>
            </wp:positionH>
            <wp:positionV relativeFrom="paragraph">
              <wp:posOffset>5824220</wp:posOffset>
            </wp:positionV>
            <wp:extent cx="3867150" cy="1344930"/>
            <wp:effectExtent l="0" t="0" r="0" b="762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07584" behindDoc="1" locked="0" layoutInCell="0" allowOverlap="1" wp14:anchorId="42E53487" wp14:editId="6E1CFAFA">
            <wp:simplePos x="0" y="0"/>
            <wp:positionH relativeFrom="column">
              <wp:posOffset>673100</wp:posOffset>
            </wp:positionH>
            <wp:positionV relativeFrom="paragraph">
              <wp:posOffset>5824220</wp:posOffset>
            </wp:positionV>
            <wp:extent cx="3867150" cy="1344930"/>
            <wp:effectExtent l="0" t="0" r="0" b="762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3420E8">
      <w:pPr>
        <w:ind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3420E8" w:rsidRDefault="003420E8" w:rsidP="003420E8">
      <w:pPr>
        <w:tabs>
          <w:tab w:val="left" w:pos="222"/>
        </w:tabs>
        <w:ind w:rightChars="499" w:right="1098"/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</w:pPr>
    </w:p>
    <w:p w:rsidR="00CF6DE9" w:rsidRPr="005112E4" w:rsidRDefault="00BA0D9E" w:rsidP="003420E8">
      <w:pPr>
        <w:tabs>
          <w:tab w:val="left" w:pos="222"/>
        </w:tabs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  <w:t>Прикрепите шлифовальную бумагу на шлифовальную платформу</w:t>
      </w:r>
      <w:r w:rsidR="003420E8"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  <w:t>.</w:t>
      </w:r>
    </w:p>
    <w:p w:rsidR="00CF6DE9" w:rsidRPr="005112E4" w:rsidRDefault="00CF6DE9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10656" behindDoc="1" locked="0" layoutInCell="0" allowOverlap="1" wp14:anchorId="68D54426" wp14:editId="58A46568">
            <wp:simplePos x="0" y="0"/>
            <wp:positionH relativeFrom="column">
              <wp:posOffset>786765</wp:posOffset>
            </wp:positionH>
            <wp:positionV relativeFrom="paragraph">
              <wp:posOffset>5080</wp:posOffset>
            </wp:positionV>
            <wp:extent cx="3356610" cy="1097915"/>
            <wp:effectExtent l="0" t="0" r="0" b="6985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DE9" w:rsidRPr="005112E4" w:rsidRDefault="00CF6DE9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3420E8" w:rsidRPr="003420E8" w:rsidRDefault="003420E8" w:rsidP="003420E8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 w:rsidRPr="000A21E6">
        <w:rPr>
          <w:rFonts w:ascii="Arial" w:hAnsi="Arial" w:cs="Arial"/>
          <w:b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26016" behindDoc="0" locked="0" layoutInCell="1" allowOverlap="1" wp14:anchorId="57F6BE32" wp14:editId="2FEB7229">
                <wp:simplePos x="0" y="0"/>
                <wp:positionH relativeFrom="column">
                  <wp:posOffset>2579370</wp:posOffset>
                </wp:positionH>
                <wp:positionV relativeFrom="paragraph">
                  <wp:posOffset>154940</wp:posOffset>
                </wp:positionV>
                <wp:extent cx="5943600" cy="0"/>
                <wp:effectExtent l="0" t="19050" r="19050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00AAF" id="Прямая соединительная линия 4" o:spid="_x0000_s1026" style="position:absolute;z-index:251926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03.1pt,12.2pt" to="671.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ylDAIAAM0DAAAOAAAAZHJzL2Uyb0RvYy54bWysU81u00AQviPxDqu9E7sh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" strokecolor="#a6a6a6" strokeweight="2.2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РАБОТА С ИНСТРУМЕНТОМ. </w:t>
      </w:r>
    </w:p>
    <w:p w:rsidR="00CF6DE9" w:rsidRPr="005112E4" w:rsidRDefault="00BA0D9E" w:rsidP="003420E8">
      <w:pPr>
        <w:tabs>
          <w:tab w:val="left" w:pos="222"/>
        </w:tabs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  <w:lang w:eastAsia="zh-CN"/>
        </w:rPr>
      </w:pPr>
      <w:r w:rsidRPr="005112E4">
        <w:rPr>
          <w:rFonts w:ascii="Arial" w:eastAsia="ZapfDingbatsITC" w:hAnsi="Arial" w:cs="Arial"/>
          <w:color w:val="000000" w:themeColor="text1"/>
          <w:sz w:val="20"/>
          <w:szCs w:val="20"/>
          <w:lang w:eastAsia="zh-CN"/>
        </w:rPr>
        <w:t>Держите машину обеими руками</w:t>
      </w:r>
      <w:r w:rsidR="00CF6DE9" w:rsidRPr="005112E4">
        <w:rPr>
          <w:rFonts w:ascii="Arial" w:eastAsia="ZapfDingbatsITC" w:hAnsi="Arial" w:cs="Arial"/>
          <w:color w:val="000000" w:themeColor="text1"/>
          <w:sz w:val="20"/>
          <w:szCs w:val="20"/>
          <w:lang w:eastAsia="zh-CN"/>
        </w:rPr>
        <w:t>.</w:t>
      </w:r>
    </w:p>
    <w:p w:rsidR="00BA0D9E" w:rsidRPr="005112E4" w:rsidRDefault="003420E8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  <w:lang w:eastAsia="zh-CN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13728" behindDoc="1" locked="0" layoutInCell="0" allowOverlap="1" wp14:anchorId="35D32D6F" wp14:editId="0182CF53">
            <wp:simplePos x="0" y="0"/>
            <wp:positionH relativeFrom="column">
              <wp:posOffset>715010</wp:posOffset>
            </wp:positionH>
            <wp:positionV relativeFrom="paragraph">
              <wp:posOffset>12065</wp:posOffset>
            </wp:positionV>
            <wp:extent cx="3642360" cy="940435"/>
            <wp:effectExtent l="0" t="0" r="0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D9E" w:rsidRPr="005112E4" w:rsidRDefault="00BA0D9E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CF6DE9">
      <w:pPr>
        <w:tabs>
          <w:tab w:val="left" w:pos="222"/>
        </w:tabs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  <w:lang w:eastAsia="zh-CN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11680" behindDoc="1" locked="0" layoutInCell="0" allowOverlap="1" wp14:anchorId="12584805" wp14:editId="5FCFA961">
            <wp:simplePos x="0" y="0"/>
            <wp:positionH relativeFrom="column">
              <wp:posOffset>2762250</wp:posOffset>
            </wp:positionH>
            <wp:positionV relativeFrom="paragraph">
              <wp:posOffset>4688840</wp:posOffset>
            </wp:positionV>
            <wp:extent cx="4364355" cy="1126490"/>
            <wp:effectExtent l="0" t="0" r="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12704" behindDoc="1" locked="0" layoutInCell="0" allowOverlap="1" wp14:anchorId="3CA1D11B" wp14:editId="26DFD951">
            <wp:simplePos x="0" y="0"/>
            <wp:positionH relativeFrom="column">
              <wp:posOffset>2762250</wp:posOffset>
            </wp:positionH>
            <wp:positionV relativeFrom="paragraph">
              <wp:posOffset>4688840</wp:posOffset>
            </wp:positionV>
            <wp:extent cx="4364355" cy="1126490"/>
            <wp:effectExtent l="0" t="0" r="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3420E8">
      <w:pPr>
        <w:ind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3420E8" w:rsidRDefault="00BA0D9E" w:rsidP="003420E8">
      <w:pPr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3420E8">
        <w:rPr>
          <w:rFonts w:ascii="Arial" w:hAnsi="Arial" w:cs="Arial"/>
          <w:noProof/>
          <w:color w:val="000000" w:themeColor="text1"/>
          <w:sz w:val="20"/>
          <w:szCs w:val="20"/>
          <w:lang w:val="uk-UA" w:eastAsia="uk-UA" w:bidi="ar-SA"/>
        </w:rPr>
        <w:t>Нажмите кнопку пуска, чтобы запустить машину. Вы можете нажать кнопку блокировки, чтобы заблокировать выключатель для длительного использования. Если вам нужно отпустить выключатель, нажмите на кнопку пуска, а затем отпустите ее.</w:t>
      </w:r>
    </w:p>
    <w:p w:rsidR="00CF6DE9" w:rsidRPr="005112E4" w:rsidRDefault="003420E8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3420E8">
        <w:rPr>
          <w:rFonts w:ascii="Arial" w:hAnsi="Arial" w:cs="Arial"/>
          <w:noProof/>
          <w:color w:val="000000" w:themeColor="text1"/>
          <w:sz w:val="20"/>
          <w:szCs w:val="20"/>
          <w:lang w:bidi="ar-SA"/>
        </w:rPr>
        <w:drawing>
          <wp:anchor distT="0" distB="0" distL="114300" distR="114300" simplePos="0" relativeHeight="251917824" behindDoc="1" locked="0" layoutInCell="1" allowOverlap="1" wp14:anchorId="74A0D077" wp14:editId="586A4F7A">
            <wp:simplePos x="0" y="0"/>
            <wp:positionH relativeFrom="column">
              <wp:posOffset>733425</wp:posOffset>
            </wp:positionH>
            <wp:positionV relativeFrom="paragraph">
              <wp:posOffset>52705</wp:posOffset>
            </wp:positionV>
            <wp:extent cx="1191895" cy="890590"/>
            <wp:effectExtent l="0" t="0" r="8255" b="508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DE9" w:rsidRDefault="00CF6DE9" w:rsidP="00CF6DE9">
      <w:pPr>
        <w:ind w:leftChars="515" w:left="1133" w:rightChars="499" w:right="1098"/>
        <w:rPr>
          <w:rFonts w:eastAsiaTheme="minorEastAsia"/>
          <w:noProof/>
          <w:color w:val="000000" w:themeColor="text1"/>
          <w:sz w:val="20"/>
          <w:szCs w:val="20"/>
          <w:lang w:eastAsia="zh-CN"/>
        </w:rPr>
      </w:pPr>
    </w:p>
    <w:p w:rsidR="003420E8" w:rsidRPr="005112E4" w:rsidRDefault="003420E8" w:rsidP="00CF6DE9">
      <w:pPr>
        <w:ind w:leftChars="515" w:left="1133" w:rightChars="499" w:right="1098"/>
        <w:rPr>
          <w:rFonts w:eastAsiaTheme="minorEastAsia"/>
          <w:noProof/>
          <w:color w:val="000000" w:themeColor="text1"/>
          <w:sz w:val="20"/>
          <w:szCs w:val="20"/>
          <w:lang w:eastAsia="zh-CN"/>
        </w:rPr>
      </w:pPr>
    </w:p>
    <w:p w:rsidR="00BA0D9E" w:rsidRPr="005112E4" w:rsidRDefault="00BA0D9E" w:rsidP="00CF6DE9">
      <w:pPr>
        <w:ind w:leftChars="515" w:left="1133" w:rightChars="499" w:right="1098"/>
        <w:rPr>
          <w:rFonts w:eastAsiaTheme="minorEastAsia"/>
          <w:noProof/>
          <w:color w:val="000000" w:themeColor="text1"/>
          <w:sz w:val="20"/>
          <w:szCs w:val="20"/>
          <w:lang w:eastAsia="zh-CN"/>
        </w:rPr>
      </w:pPr>
    </w:p>
    <w:p w:rsidR="00BA0D9E" w:rsidRPr="005112E4" w:rsidRDefault="00BA0D9E" w:rsidP="00CF6DE9">
      <w:pPr>
        <w:ind w:leftChars="515" w:left="1133" w:rightChars="499" w:right="1098"/>
        <w:rPr>
          <w:rFonts w:eastAsiaTheme="minorEastAsia"/>
          <w:noProof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CF6DE9">
      <w:pPr>
        <w:ind w:leftChars="515" w:left="1133" w:rightChars="499" w:right="1098"/>
        <w:rPr>
          <w:rFonts w:eastAsiaTheme="minorEastAsia"/>
          <w:noProof/>
          <w:color w:val="000000" w:themeColor="text1"/>
          <w:sz w:val="20"/>
          <w:szCs w:val="20"/>
          <w:lang w:eastAsia="zh-CN"/>
        </w:rPr>
      </w:pPr>
    </w:p>
    <w:p w:rsidR="00BA0D9E" w:rsidRPr="005112E4" w:rsidRDefault="00BA0D9E" w:rsidP="00440FC7">
      <w:pPr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  <w:t xml:space="preserve">Данная модель </w:t>
      </w:r>
      <w:r w:rsidR="003420E8"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  <w:t>оснащена регулятором скорости, В</w:t>
      </w:r>
      <w:r w:rsidRPr="005112E4"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  <w:t xml:space="preserve">ы можете </w:t>
      </w:r>
      <w:r w:rsidR="003420E8"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  <w:t>вращать</w:t>
      </w:r>
      <w:r w:rsidRPr="005112E4"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  <w:t xml:space="preserve"> </w:t>
      </w:r>
      <w:r w:rsidR="003420E8"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  <w:t xml:space="preserve">регулятор, чтобы настроить </w:t>
      </w:r>
      <w:r w:rsidRPr="005112E4">
        <w:rPr>
          <w:rFonts w:ascii="Arial" w:eastAsia="ZapfDingbatsITC" w:hAnsi="Arial" w:cs="Arial"/>
          <w:color w:val="000000" w:themeColor="text1"/>
          <w:sz w:val="20"/>
          <w:szCs w:val="20"/>
          <w:lang w:val="uk-UA"/>
        </w:rPr>
        <w:t>желаемую скорость.</w:t>
      </w:r>
    </w:p>
    <w:p w:rsidR="00BA0D9E" w:rsidRPr="005112E4" w:rsidRDefault="00440FC7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14752" behindDoc="1" locked="0" layoutInCell="0" allowOverlap="1" wp14:anchorId="0177EB0B" wp14:editId="7080B1CD">
            <wp:simplePos x="0" y="0"/>
            <wp:positionH relativeFrom="margin">
              <wp:posOffset>674370</wp:posOffset>
            </wp:positionH>
            <wp:positionV relativeFrom="paragraph">
              <wp:posOffset>9525</wp:posOffset>
            </wp:positionV>
            <wp:extent cx="1213485" cy="1224915"/>
            <wp:effectExtent l="0" t="0" r="5715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D9E" w:rsidRPr="005112E4" w:rsidRDefault="00BA0D9E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BA0D9E" w:rsidRPr="005112E4" w:rsidRDefault="00BA0D9E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BA0D9E" w:rsidRPr="005112E4" w:rsidRDefault="00BA0D9E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BA0D9E" w:rsidRPr="005112E4" w:rsidRDefault="00BA0D9E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BA0D9E" w:rsidRPr="005112E4" w:rsidRDefault="00BA0D9E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440FC7">
      <w:pPr>
        <w:ind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BA0D9E" w:rsidRPr="005112E4" w:rsidRDefault="00BA0D9E" w:rsidP="00440FC7">
      <w:pPr>
        <w:ind w:left="1077" w:right="686"/>
        <w:jc w:val="both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5112E4">
        <w:rPr>
          <w:rFonts w:ascii="Arial" w:hAnsi="Arial" w:cs="Arial"/>
          <w:noProof/>
          <w:color w:val="000000" w:themeColor="text1"/>
          <w:sz w:val="20"/>
          <w:szCs w:val="20"/>
        </w:rPr>
        <w:t>Для регулирования потока воздуха, переместите переключатель потока воздуха</w:t>
      </w:r>
      <w:r w:rsidR="00440FC7">
        <w:rPr>
          <w:rFonts w:ascii="Arial" w:hAnsi="Arial" w:cs="Arial"/>
          <w:noProof/>
          <w:color w:val="000000" w:themeColor="text1"/>
          <w:sz w:val="20"/>
          <w:szCs w:val="20"/>
        </w:rPr>
        <w:t>.</w:t>
      </w:r>
    </w:p>
    <w:p w:rsidR="00CF6DE9" w:rsidRPr="005112E4" w:rsidRDefault="00440FC7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  <w:r w:rsidRPr="005112E4">
        <w:rPr>
          <w:noProof/>
          <w:color w:val="000000" w:themeColor="text1"/>
          <w:lang w:bidi="ar-SA"/>
        </w:rPr>
        <w:drawing>
          <wp:anchor distT="0" distB="0" distL="114300" distR="114300" simplePos="0" relativeHeight="251915776" behindDoc="1" locked="0" layoutInCell="0" allowOverlap="1" wp14:anchorId="1431F725" wp14:editId="5BE2F439">
            <wp:simplePos x="0" y="0"/>
            <wp:positionH relativeFrom="column">
              <wp:posOffset>691515</wp:posOffset>
            </wp:positionH>
            <wp:positionV relativeFrom="paragraph">
              <wp:posOffset>5715</wp:posOffset>
            </wp:positionV>
            <wp:extent cx="953669" cy="928710"/>
            <wp:effectExtent l="0" t="0" r="0" b="508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69" cy="9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440FC7" w:rsidP="00440FC7">
      <w:pPr>
        <w:tabs>
          <w:tab w:val="left" w:pos="1605"/>
        </w:tabs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  <w:tab/>
      </w:r>
    </w:p>
    <w:p w:rsidR="00CF6DE9" w:rsidRPr="005112E4" w:rsidRDefault="00CF6DE9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440FC7" w:rsidRDefault="00440FC7" w:rsidP="00CF6DE9">
      <w:pPr>
        <w:ind w:leftChars="515" w:left="1133"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CF6DE9" w:rsidP="00440FC7">
      <w:pPr>
        <w:ind w:rightChars="499" w:right="1098"/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:rsidR="00CF6DE9" w:rsidRPr="005112E4" w:rsidRDefault="00097513" w:rsidP="00440FC7">
      <w:pPr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color w:val="000000" w:themeColor="text1"/>
        </w:rPr>
        <w:t xml:space="preserve"> </w:t>
      </w:r>
      <w:r w:rsidRPr="005112E4">
        <w:rPr>
          <w:rFonts w:ascii="Arial" w:eastAsia="ZapfDingbatsITC" w:hAnsi="Arial" w:cs="Arial"/>
          <w:noProof/>
          <w:color w:val="000000" w:themeColor="text1"/>
          <w:sz w:val="20"/>
          <w:szCs w:val="20"/>
          <w:lang w:val="uk-UA" w:eastAsia="uk-UA" w:bidi="ar-SA"/>
        </w:rPr>
        <w:t>Для большего удобства работы в углах, Вы можете снять сегмент от шлифовальной платформы</w:t>
      </w:r>
      <w:r w:rsidR="00CF6DE9"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>.</w:t>
      </w:r>
    </w:p>
    <w:p w:rsidR="00CF6DE9" w:rsidRPr="005112E4" w:rsidRDefault="00440FC7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rFonts w:ascii="Arial" w:eastAsia="ZapfDingbatsITC" w:hAnsi="Arial" w:cs="Arial"/>
          <w:noProof/>
          <w:color w:val="000000" w:themeColor="text1"/>
          <w:sz w:val="20"/>
          <w:szCs w:val="20"/>
          <w:lang w:bidi="ar-SA"/>
        </w:rPr>
        <w:drawing>
          <wp:anchor distT="0" distB="0" distL="114300" distR="114300" simplePos="0" relativeHeight="251918848" behindDoc="1" locked="0" layoutInCell="0" allowOverlap="1" wp14:anchorId="5CC6541A" wp14:editId="3F956407">
            <wp:simplePos x="0" y="0"/>
            <wp:positionH relativeFrom="margin">
              <wp:posOffset>733425</wp:posOffset>
            </wp:positionH>
            <wp:positionV relativeFrom="margin">
              <wp:posOffset>2933700</wp:posOffset>
            </wp:positionV>
            <wp:extent cx="3615690" cy="1296035"/>
            <wp:effectExtent l="0" t="0" r="3810" b="0"/>
            <wp:wrapSquare wrapText="bothSides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440FC7">
      <w:pPr>
        <w:ind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CF6DE9" w:rsidRPr="005112E4" w:rsidRDefault="00CF6DE9" w:rsidP="00CF6DE9">
      <w:pPr>
        <w:spacing w:line="51" w:lineRule="exact"/>
        <w:ind w:leftChars="515" w:left="1133" w:rightChars="499" w:right="1098"/>
        <w:rPr>
          <w:rFonts w:ascii="Arial" w:eastAsia="ZapfDingbatsITC" w:hAnsi="Arial" w:cs="Arial"/>
          <w:color w:val="000000" w:themeColor="text1"/>
          <w:sz w:val="20"/>
          <w:szCs w:val="20"/>
        </w:rPr>
      </w:pPr>
    </w:p>
    <w:p w:rsidR="00D748BB" w:rsidRPr="005112E4" w:rsidRDefault="00D748BB" w:rsidP="00440FC7">
      <w:pPr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>Подключите машину к основному источнику питания.</w:t>
      </w:r>
    </w:p>
    <w:p w:rsidR="00D748BB" w:rsidRPr="005112E4" w:rsidRDefault="00D748BB" w:rsidP="00440FC7">
      <w:pPr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>Перед включением машины</w:t>
      </w:r>
      <w:r w:rsidR="00440FC7">
        <w:rPr>
          <w:rFonts w:ascii="Arial" w:eastAsia="ZapfDingbatsITC" w:hAnsi="Arial" w:cs="Arial"/>
          <w:color w:val="000000" w:themeColor="text1"/>
          <w:sz w:val="20"/>
          <w:szCs w:val="20"/>
        </w:rPr>
        <w:t xml:space="preserve"> держите</w:t>
      </w:r>
      <w:r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 xml:space="preserve"> шлифовальную головку подальше от рабочей поверхности.</w:t>
      </w:r>
    </w:p>
    <w:p w:rsidR="00AE72F5" w:rsidRPr="005112E4" w:rsidRDefault="00774EB5" w:rsidP="00440FC7">
      <w:pPr>
        <w:tabs>
          <w:tab w:val="left" w:pos="10585"/>
        </w:tabs>
        <w:ind w:left="1077" w:right="686"/>
        <w:jc w:val="both"/>
        <w:rPr>
          <w:rFonts w:ascii="Arial" w:eastAsia="ZapfDingbatsITC" w:hAnsi="Arial" w:cs="Arial"/>
          <w:color w:val="000000" w:themeColor="text1"/>
          <w:sz w:val="20"/>
          <w:szCs w:val="20"/>
        </w:rPr>
      </w:pPr>
      <w:r w:rsidRPr="005112E4">
        <w:rPr>
          <w:rFonts w:ascii="Arial" w:eastAsia="ZapfDingbatsITC" w:hAnsi="Arial" w:cs="Arial"/>
          <w:color w:val="000000" w:themeColor="text1"/>
          <w:sz w:val="20"/>
          <w:szCs w:val="20"/>
        </w:rPr>
        <w:t>Не перегружайте машину, чтобы избежать перегрузки! Хороший шлифовальный эффект и качество достигаются, главным образом, путем выбора правильного абразивного материала.</w:t>
      </w:r>
    </w:p>
    <w:p w:rsidR="007F2191" w:rsidRPr="005112E4" w:rsidRDefault="007F2191" w:rsidP="0045259C">
      <w:pPr>
        <w:tabs>
          <w:tab w:val="left" w:pos="10585"/>
        </w:tabs>
        <w:ind w:left="1134" w:right="851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</w:p>
    <w:p w:rsidR="007121F0" w:rsidRDefault="008F13D8" w:rsidP="00BB0454">
      <w:pP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5112E4">
        <w:rPr>
          <w:rFonts w:ascii="Arial" w:hAnsi="Arial" w:cs="Arial"/>
          <w:b/>
          <w:noProof/>
          <w:color w:val="000000" w:themeColor="text1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85725</wp:posOffset>
                </wp:positionV>
                <wp:extent cx="7400925" cy="0"/>
                <wp:effectExtent l="0" t="19050" r="28575" b="19050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E950A" id="Прямая соединительная линия 123" o:spid="_x0000_s1026" style="position:absolute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85pt,6.75pt" to="931.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" strokecolor="#a5a5a5 [2092]" strokeweight="2.25pt">
                <o:lock v:ext="edit" shapetype="f"/>
              </v:line>
            </w:pict>
          </mc:Fallback>
        </mc:AlternateContent>
      </w:r>
      <w:r w:rsidR="00BB0454" w:rsidRPr="005112E4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 w:rsidR="007121F0" w:rsidRPr="000A21E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</w:p>
    <w:p w:rsidR="00440FC7" w:rsidRDefault="00440FC7" w:rsidP="00440FC7">
      <w:pPr>
        <w:ind w:left="1077"/>
        <w:rPr>
          <w:rFonts w:ascii="Arial" w:hAnsi="Arial" w:cs="Arial"/>
          <w:b/>
          <w:sz w:val="20"/>
          <w:szCs w:val="20"/>
          <w:lang w:eastAsia="zh-CN"/>
        </w:rPr>
      </w:pPr>
      <w:r w:rsidRPr="00E013C3">
        <w:rPr>
          <w:rFonts w:ascii="Arial" w:hAnsi="Arial" w:cs="Arial"/>
          <w:b/>
          <w:sz w:val="20"/>
          <w:szCs w:val="20"/>
          <w:lang w:eastAsia="zh-CN"/>
        </w:rPr>
        <w:t>Возможные неисправно</w:t>
      </w:r>
      <w:r>
        <w:rPr>
          <w:rFonts w:ascii="Arial" w:hAnsi="Arial" w:cs="Arial"/>
          <w:b/>
          <w:sz w:val="20"/>
          <w:szCs w:val="20"/>
          <w:lang w:eastAsia="zh-CN"/>
        </w:rPr>
        <w:t>сти и действия по их устранению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3256"/>
        <w:gridCol w:w="3395"/>
        <w:gridCol w:w="3692"/>
      </w:tblGrid>
      <w:tr w:rsidR="00440FC7" w:rsidRPr="00CB7403" w:rsidTr="00440FC7">
        <w:trPr>
          <w:trHeight w:val="306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440FC7" w:rsidRPr="005C110C" w:rsidRDefault="00440FC7" w:rsidP="00440F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110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440FC7" w:rsidRPr="005C110C" w:rsidRDefault="00440FC7" w:rsidP="00440F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110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440FC7" w:rsidRPr="005C110C" w:rsidRDefault="00440FC7" w:rsidP="00440F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C110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Двигатель не включается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Нет напряжения в сети питания.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Проверить наличие напряжения в сети питания.</w:t>
            </w: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Неисправен выключатель.</w:t>
            </w:r>
          </w:p>
        </w:tc>
        <w:tc>
          <w:tcPr>
            <w:tcW w:w="3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Обратиться в специализированный Сервисный центр для ремонта.</w:t>
            </w: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Неисправен шнур питания.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Повышенное искрение щеток на коллекторе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Изношены щетки.</w:t>
            </w:r>
          </w:p>
        </w:tc>
        <w:tc>
          <w:tcPr>
            <w:tcW w:w="3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Обратиться в специализированный Сервисный центр для ремонта.</w:t>
            </w: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Загрязнен коллектор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Неисправны обмотки якоря.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Повышенная вибрация, шум.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Рабочий инструмент плохо закреплен.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Закрепить правильно рабочий инструмент.</w:t>
            </w: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Появление дыма и запаха горелой изоляции.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Неисправны подшипники</w:t>
            </w:r>
          </w:p>
        </w:tc>
        <w:tc>
          <w:tcPr>
            <w:tcW w:w="3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Обратиться в специализированный Сервисный центр для ремонта.</w:t>
            </w: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Износ зубьев якоря или шестерни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40FC7" w:rsidRPr="00CB7403" w:rsidTr="00440FC7">
        <w:trPr>
          <w:trHeight w:val="397"/>
          <w:jc w:val="center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Неисправность обмоток якоря или статора.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40FC7" w:rsidRPr="00CB7403" w:rsidTr="00440FC7">
        <w:trPr>
          <w:trHeight w:val="397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Двигатель перегревается.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Загрязнены окна охлаждения электродвигателя.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Прочистить окна охлаждения электродвигателя</w:t>
            </w:r>
          </w:p>
        </w:tc>
      </w:tr>
      <w:tr w:rsidR="00440FC7" w:rsidRPr="00CB7403" w:rsidTr="00440FC7">
        <w:trPr>
          <w:trHeight w:val="264"/>
          <w:jc w:val="center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Электродвигатель перегружен.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Снять нагрузку </w:t>
            </w:r>
          </w:p>
        </w:tc>
      </w:tr>
      <w:tr w:rsidR="00440FC7" w:rsidRPr="00CB7403" w:rsidTr="00440FC7">
        <w:trPr>
          <w:trHeight w:val="397"/>
          <w:jc w:val="center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Неисправен якорь.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FC7" w:rsidRPr="00440FC7" w:rsidRDefault="00440FC7" w:rsidP="00440FC7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40FC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Обратиться в специализированный Сервисный центр для ремонта.</w:t>
            </w:r>
          </w:p>
        </w:tc>
      </w:tr>
    </w:tbl>
    <w:p w:rsidR="00440FC7" w:rsidRPr="005112E4" w:rsidRDefault="00440FC7" w:rsidP="00BB0454">
      <w:pPr>
        <w:rPr>
          <w:rFonts w:ascii="Arial" w:eastAsiaTheme="minorEastAsia" w:hAnsi="Arial" w:cs="Arial"/>
          <w:b/>
          <w:color w:val="000000" w:themeColor="text1"/>
          <w:sz w:val="24"/>
          <w:szCs w:val="24"/>
          <w:lang w:eastAsia="zh-CN"/>
        </w:rPr>
      </w:pPr>
    </w:p>
    <w:p w:rsidR="00AE72F5" w:rsidRPr="00A843B3" w:rsidRDefault="00AE72F5" w:rsidP="00440F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Обслуживание </w:t>
      </w:r>
      <w:r w:rsidR="00030636">
        <w:rPr>
          <w:rFonts w:ascii="Arial" w:hAnsi="Arial" w:cs="Arial"/>
          <w:color w:val="000000" w:themeColor="text1"/>
          <w:sz w:val="20"/>
          <w:szCs w:val="20"/>
        </w:rPr>
        <w:t xml:space="preserve">инструмента </w:t>
      </w:r>
      <w:r w:rsidRPr="005112E4">
        <w:rPr>
          <w:rFonts w:ascii="Arial" w:hAnsi="Arial" w:cs="Arial"/>
          <w:color w:val="000000" w:themeColor="text1"/>
          <w:sz w:val="20"/>
          <w:szCs w:val="20"/>
        </w:rPr>
        <w:t xml:space="preserve">должно быть выполнено только квалифицированным персоналом </w:t>
      </w:r>
      <w:r w:rsidRPr="00A843B3">
        <w:rPr>
          <w:rFonts w:ascii="Arial" w:hAnsi="Arial" w:cs="Arial"/>
          <w:sz w:val="20"/>
          <w:szCs w:val="20"/>
        </w:rPr>
        <w:t>уполномоченных сервисных центров</w:t>
      </w:r>
      <w:r w:rsidRPr="00D157E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1500" cy="121920"/>
            <wp:effectExtent l="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3B3">
        <w:rPr>
          <w:rFonts w:ascii="Arial" w:hAnsi="Arial" w:cs="Arial"/>
          <w:sz w:val="20"/>
          <w:szCs w:val="20"/>
        </w:rPr>
        <w:t xml:space="preserve">. Обслуживание, выполненное неквалифицированным персоналом, может стать причиной поломки </w:t>
      </w:r>
      <w:r w:rsidR="00030636">
        <w:rPr>
          <w:rFonts w:ascii="Arial" w:hAnsi="Arial" w:cs="Arial"/>
          <w:sz w:val="20"/>
          <w:szCs w:val="20"/>
        </w:rPr>
        <w:t>инструмента</w:t>
      </w:r>
      <w:r w:rsidRPr="00A843B3">
        <w:rPr>
          <w:rFonts w:ascii="Arial" w:hAnsi="Arial" w:cs="Arial"/>
          <w:sz w:val="20"/>
          <w:szCs w:val="20"/>
        </w:rPr>
        <w:t xml:space="preserve"> и травм. </w:t>
      </w:r>
    </w:p>
    <w:p w:rsidR="00AE72F5" w:rsidRDefault="00AE72F5" w:rsidP="00440F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843B3">
        <w:rPr>
          <w:rFonts w:ascii="Arial" w:hAnsi="Arial" w:cs="Arial"/>
          <w:sz w:val="20"/>
          <w:szCs w:val="20"/>
        </w:rPr>
        <w:t xml:space="preserve">При обслуживании </w:t>
      </w:r>
      <w:r w:rsidR="00030636">
        <w:rPr>
          <w:rFonts w:ascii="Arial" w:hAnsi="Arial" w:cs="Arial"/>
          <w:sz w:val="20"/>
          <w:szCs w:val="20"/>
        </w:rPr>
        <w:t>инструмента</w:t>
      </w:r>
      <w:r w:rsidRPr="00A843B3">
        <w:rPr>
          <w:rFonts w:ascii="Arial" w:hAnsi="Arial" w:cs="Arial"/>
          <w:sz w:val="20"/>
          <w:szCs w:val="20"/>
        </w:rPr>
        <w:t xml:space="preserve">, используйте только рекомендованные сменные расходные части, насадки, аксессуары. Использование не рекомендованных расходных частей, насадок и аксессуаров может привести к поломке </w:t>
      </w:r>
      <w:r w:rsidR="00030636">
        <w:rPr>
          <w:rFonts w:ascii="Arial" w:hAnsi="Arial" w:cs="Arial"/>
          <w:sz w:val="20"/>
          <w:szCs w:val="20"/>
        </w:rPr>
        <w:t>инструмента</w:t>
      </w:r>
      <w:r w:rsidRPr="00A843B3">
        <w:rPr>
          <w:rFonts w:ascii="Arial" w:hAnsi="Arial" w:cs="Arial"/>
          <w:sz w:val="20"/>
          <w:szCs w:val="20"/>
        </w:rPr>
        <w:t xml:space="preserve"> или травмам. Использование некоторых </w:t>
      </w:r>
      <w:r>
        <w:rPr>
          <w:rFonts w:ascii="Arial" w:hAnsi="Arial" w:cs="Arial"/>
          <w:sz w:val="20"/>
          <w:szCs w:val="20"/>
        </w:rPr>
        <w:t xml:space="preserve">средств для чистки, таких как: </w:t>
      </w:r>
      <w:r w:rsidRPr="00A843B3">
        <w:rPr>
          <w:rFonts w:ascii="Arial" w:hAnsi="Arial" w:cs="Arial"/>
          <w:sz w:val="20"/>
          <w:szCs w:val="20"/>
        </w:rPr>
        <w:t>бензин, аммиак, и т.д. приводят к повреждению пластмассовых частей.</w:t>
      </w:r>
    </w:p>
    <w:p w:rsidR="00557952" w:rsidRPr="0045259C" w:rsidRDefault="00557952" w:rsidP="00440FC7">
      <w:pPr>
        <w:tabs>
          <w:tab w:val="left" w:pos="10585"/>
        </w:tabs>
        <w:ind w:right="85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15A9D" w:rsidRDefault="008F13D8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84614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87630</wp:posOffset>
                </wp:positionV>
                <wp:extent cx="5241925" cy="0"/>
                <wp:effectExtent l="0" t="19050" r="34925" b="19050"/>
                <wp:wrapNone/>
                <wp:docPr id="194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419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11640" id="Прямая соединительная линия 194" o:spid="_x0000_s1026" style="position:absolute;z-index:251846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8.25pt,6.9pt" to="66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EE7407"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</w:p>
    <w:p w:rsidR="00EE7407" w:rsidRPr="009429C7" w:rsidRDefault="00EE7407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9429C7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E72F5" w:rsidRPr="00CE48D7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CE48D7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AE72F5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CE48D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EE7407" w:rsidRDefault="008F13D8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847168" behindDoc="0" locked="0" layoutInCell="1" allowOverlap="1">
                <wp:simplePos x="0" y="0"/>
                <wp:positionH relativeFrom="page">
                  <wp:posOffset>1736725</wp:posOffset>
                </wp:positionH>
                <wp:positionV relativeFrom="paragraph">
                  <wp:posOffset>78105</wp:posOffset>
                </wp:positionV>
                <wp:extent cx="5840095" cy="9525"/>
                <wp:effectExtent l="19050" t="19050" r="27305" b="28575"/>
                <wp:wrapNone/>
                <wp:docPr id="195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009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9F77E" id="Прямая соединительная линия 195" o:spid="_x0000_s1026" style="position:absolute;z-index:25184716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margin;mso-height-relative:page" from="136.75pt,6.15pt" to="596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" strokecolor="#a6a6a6" strokeweight="2.25pt">
                <o:lock v:ext="edit" shapetype="f"/>
                <w10:wrap anchorx="page"/>
              </v:line>
            </w:pict>
          </mc:Fallback>
        </mc:AlternateContent>
      </w:r>
      <w:r w:rsidR="00EE7407"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715A9D" w:rsidRPr="009429C7" w:rsidRDefault="00715A9D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E72F5" w:rsidRPr="0065413B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AE72F5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440FC7">
        <w:rPr>
          <w:rFonts w:ascii="Arial" w:hAnsi="Arial" w:cs="Arial"/>
          <w:b/>
          <w:sz w:val="20"/>
          <w:szCs w:val="20"/>
        </w:rPr>
        <w:t>ЗАПРЕЩЕНО</w:t>
      </w:r>
      <w:r w:rsidRPr="0065413B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EE7407" w:rsidRDefault="008F13D8" w:rsidP="00715A9D">
      <w:pPr>
        <w:tabs>
          <w:tab w:val="left" w:pos="10585"/>
        </w:tabs>
        <w:spacing w:before="100" w:after="100"/>
        <w:ind w:left="720" w:right="686"/>
        <w:contextualSpacing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84819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92710</wp:posOffset>
                </wp:positionV>
                <wp:extent cx="699770" cy="9525"/>
                <wp:effectExtent l="19050" t="19050" r="24130" b="28575"/>
                <wp:wrapNone/>
                <wp:docPr id="196" name="Прямая соединительная 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977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B3DFBA" id="Прямая соединительная линия 196" o:spid="_x0000_s1026" style="position:absolute;left:0;text-align:left;z-index:251848192;visibility:visible;mso-wrap-style:square;mso-width-percent:0;mso-height-percent:0;mso-wrap-distance-left:9pt;mso-wrap-distance-top:-8e-5mm;mso-wrap-distance-right:9pt;mso-wrap-distance-bottom:-8e-5mm;mso-position-horizontal:right;mso-position-horizontal-relative:page;mso-position-vertical:absolute;mso-position-vertical-relative:text;mso-width-percent:0;mso-height-percent:0;mso-width-relative:margin;mso-height-relative:margin" from="3.9pt,7.3pt" to="5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" strokecolor="#a6a6a6" strokeweight="2.25pt">
                <o:lock v:ext="edit" shapetype="f"/>
                <w10:wrap anchorx="page"/>
              </v:line>
            </w:pict>
          </mc:Fallback>
        </mc:AlternateContent>
      </w:r>
      <w:r w:rsidR="00EE7407"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EE7407" w:rsidRPr="009429C7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715A9D" w:rsidRPr="009429C7" w:rsidRDefault="00715A9D" w:rsidP="00715A9D">
      <w:pPr>
        <w:tabs>
          <w:tab w:val="left" w:pos="10585"/>
        </w:tabs>
        <w:spacing w:before="100" w:after="100"/>
        <w:ind w:left="720" w:right="686"/>
        <w:contextualSpacing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</w:p>
    <w:p w:rsidR="00AE72F5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333C06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при появлении сильной вибрации</w:t>
      </w:r>
      <w:r>
        <w:rPr>
          <w:rFonts w:ascii="Arial" w:hAnsi="Arial" w:cs="Arial"/>
          <w:sz w:val="20"/>
          <w:szCs w:val="20"/>
        </w:rPr>
        <w:t>.</w:t>
      </w: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EE7407" w:rsidRDefault="008F13D8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849216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62865</wp:posOffset>
                </wp:positionV>
                <wp:extent cx="5241925" cy="0"/>
                <wp:effectExtent l="0" t="19050" r="34925" b="19050"/>
                <wp:wrapNone/>
                <wp:docPr id="197" name="Прямая соединительная 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419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8FF96" id="Прямая соединительная линия 197" o:spid="_x0000_s1026" style="position:absolute;z-index:251849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79.75pt,4.95pt" to="692.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E7407"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EE7407" w:rsidRPr="009429C7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715A9D" w:rsidRPr="009429C7" w:rsidRDefault="00715A9D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</w:p>
    <w:p w:rsidR="0045259C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9F050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9F0504">
        <w:rPr>
          <w:rFonts w:ascii="Arial" w:hAnsi="Arial" w:cs="Arial"/>
          <w:sz w:val="20"/>
          <w:szCs w:val="20"/>
        </w:rPr>
        <w:t>Поврежден корпус изделия.</w:t>
      </w: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74C1A" w:rsidRPr="00274C1A" w:rsidRDefault="00274C1A" w:rsidP="00715A9D">
      <w:pPr>
        <w:tabs>
          <w:tab w:val="left" w:pos="10585"/>
        </w:tabs>
        <w:ind w:left="1134" w:right="851"/>
        <w:contextualSpacing/>
        <w:jc w:val="both"/>
        <w:rPr>
          <w:rFonts w:ascii="Arial" w:eastAsiaTheme="minorEastAsia" w:hAnsi="Arial" w:cs="Arial"/>
          <w:sz w:val="10"/>
          <w:szCs w:val="20"/>
          <w:lang w:eastAsia="zh-CN"/>
        </w:rPr>
      </w:pPr>
    </w:p>
    <w:p w:rsidR="00EE7407" w:rsidRDefault="008F13D8" w:rsidP="00715A9D">
      <w:pPr>
        <w:tabs>
          <w:tab w:val="left" w:pos="10585"/>
        </w:tabs>
        <w:spacing w:before="100" w:after="100"/>
        <w:ind w:left="720" w:right="686"/>
        <w:contextualSpacing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850240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190499</wp:posOffset>
                </wp:positionV>
                <wp:extent cx="930910" cy="0"/>
                <wp:effectExtent l="0" t="19050" r="21590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09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AC19C9" id="Прямая соединительная линия 128" o:spid="_x0000_s1026" style="position:absolute;left:0;text-align:left;z-index:251850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18.9pt,15pt" to="592.2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E7407"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EE7407" w:rsidRPr="009429C7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15A9D" w:rsidRPr="009429C7" w:rsidRDefault="00715A9D" w:rsidP="00715A9D">
      <w:pPr>
        <w:tabs>
          <w:tab w:val="left" w:pos="10585"/>
        </w:tabs>
        <w:spacing w:before="100" w:after="100"/>
        <w:ind w:left="720" w:right="686"/>
        <w:contextualSpacing/>
        <w:rPr>
          <w:rFonts w:ascii="Arial" w:hAnsi="Arial" w:cs="Arial"/>
          <w:b/>
          <w:noProof/>
          <w:sz w:val="24"/>
          <w:szCs w:val="24"/>
          <w:lang w:bidi="ar-SA"/>
        </w:rPr>
      </w:pPr>
    </w:p>
    <w:p w:rsidR="00AE72F5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AF2E25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</w:t>
      </w:r>
      <w:r>
        <w:rPr>
          <w:rFonts w:ascii="Arial" w:hAnsi="Arial" w:cs="Arial"/>
          <w:sz w:val="20"/>
          <w:szCs w:val="20"/>
        </w:rPr>
        <w:t>.</w:t>
      </w: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715A9D" w:rsidRDefault="008F13D8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851264" behindDoc="0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85725</wp:posOffset>
                </wp:positionV>
                <wp:extent cx="6137910" cy="57785"/>
                <wp:effectExtent l="19050" t="19050" r="34290" b="37465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7910" cy="5778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E15A5" id="Прямая соединительная линия 129" o:spid="_x0000_s1026" style="position:absolute;z-index:25185126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margin;mso-height-relative:page" from="110.2pt,6.75pt" to="593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" strokecolor="#a6a6a6" strokeweight="2.25pt">
                <o:lock v:ext="edit" shapetype="f"/>
                <w10:wrap anchorx="page"/>
              </v:line>
            </w:pict>
          </mc:Fallback>
        </mc:AlternateContent>
      </w:r>
      <w:r w:rsidR="00EE7407"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</w:p>
    <w:p w:rsidR="00EE7407" w:rsidRPr="009429C7" w:rsidRDefault="00EE7407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9429C7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E72F5" w:rsidRPr="00504A58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504A58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</w:p>
    <w:p w:rsidR="00AE72F5" w:rsidRPr="00504A58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504A58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AE72F5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504A58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</w:t>
      </w:r>
      <w:r>
        <w:rPr>
          <w:rFonts w:ascii="Arial" w:hAnsi="Arial" w:cs="Arial"/>
          <w:sz w:val="20"/>
          <w:szCs w:val="20"/>
        </w:rPr>
        <w:t>5150 (Условие 1).</w:t>
      </w: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715A9D" w:rsidRDefault="00715A9D" w:rsidP="00715A9D">
      <w:pPr>
        <w:tabs>
          <w:tab w:val="left" w:pos="4290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852288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105410</wp:posOffset>
                </wp:positionV>
                <wp:extent cx="5611495" cy="28575"/>
                <wp:effectExtent l="19050" t="19050" r="27305" b="28575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1495" cy="285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CE978" id="Прямая соединительная линия 130" o:spid="_x0000_s1026" style="position:absolute;z-index:251852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72.7pt,8.3pt" to="614.5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" strokecolor="#a6a6a6" strokeweight="2.25pt">
                <o:lock v:ext="edit" shapetype="f"/>
              </v:line>
            </w:pict>
          </mc:Fallback>
        </mc:AlternateContent>
      </w:r>
      <w:r w:rsidR="00EE7407"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EE7407" w:rsidRPr="009429C7" w:rsidRDefault="00715A9D" w:rsidP="00715A9D">
      <w:pPr>
        <w:tabs>
          <w:tab w:val="left" w:pos="4290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ab/>
      </w:r>
    </w:p>
    <w:p w:rsidR="00AE72F5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E3664C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E3664C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E3664C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</w:p>
    <w:p w:rsidR="007F2191" w:rsidRDefault="007F2191" w:rsidP="00715A9D">
      <w:pPr>
        <w:tabs>
          <w:tab w:val="left" w:pos="4290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715A9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53312" behindDoc="0" locked="0" layoutInCell="1" allowOverlap="1">
                <wp:simplePos x="0" y="0"/>
                <wp:positionH relativeFrom="margin">
                  <wp:posOffset>1638300</wp:posOffset>
                </wp:positionH>
                <wp:positionV relativeFrom="paragraph">
                  <wp:posOffset>99060</wp:posOffset>
                </wp:positionV>
                <wp:extent cx="5967730" cy="38735"/>
                <wp:effectExtent l="19050" t="19050" r="33020" b="37465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7730" cy="3873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D60D5" id="Прямая соединительная линия 131" o:spid="_x0000_s1026" style="position:absolute;z-index:251853312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text;mso-width-percent:0;mso-height-percent:0;mso-width-relative:margin;mso-height-relative:page" from="129pt,7.8pt" to="598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" strokecolor="#a6a6a6" strokeweight="2.25pt">
                <o:lock v:ext="edit" shapetype="f"/>
                <w10:wrap anchorx="margin"/>
              </v:line>
            </w:pict>
          </mc:Fallback>
        </mc:AlternateContent>
      </w:r>
      <w:r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Pr="00715A9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715A9D" w:rsidRPr="00715A9D" w:rsidRDefault="00715A9D" w:rsidP="00715A9D">
      <w:pPr>
        <w:tabs>
          <w:tab w:val="left" w:pos="4290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45259C" w:rsidRDefault="007F2191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9429C7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22944" behindDoc="0" locked="0" layoutInCell="1" allowOverlap="1" wp14:anchorId="2F39FF7C" wp14:editId="5F0B07C5">
            <wp:simplePos x="0" y="0"/>
            <wp:positionH relativeFrom="column">
              <wp:posOffset>685800</wp:posOffset>
            </wp:positionH>
            <wp:positionV relativeFrom="paragraph">
              <wp:posOffset>38100</wp:posOffset>
            </wp:positionV>
            <wp:extent cx="295275" cy="361950"/>
            <wp:effectExtent l="0" t="0" r="9525" b="0"/>
            <wp:wrapSquare wrapText="bothSides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9C7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715A9D" w:rsidRPr="00274C1A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15A9D" w:rsidRDefault="008F13D8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85433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85090</wp:posOffset>
                </wp:positionV>
                <wp:extent cx="5241925" cy="0"/>
                <wp:effectExtent l="0" t="19050" r="34925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419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A2F4A" id="Прямая соединительная линия 132" o:spid="_x0000_s1026" style="position:absolute;z-index:251854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35.2pt,6.7pt" to="647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EE7407"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</w:p>
    <w:p w:rsidR="00EE7407" w:rsidRPr="009429C7" w:rsidRDefault="00EE7407" w:rsidP="00715A9D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429C7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E72F5" w:rsidRPr="00BD60FE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D60FE">
        <w:rPr>
          <w:rFonts w:ascii="Arial" w:hAnsi="Arial" w:cs="Arial"/>
          <w:color w:val="000000" w:themeColor="text1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AE72F5" w:rsidRPr="00BD60FE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D60FE">
        <w:rPr>
          <w:rFonts w:ascii="Arial" w:hAnsi="Arial" w:cs="Arial"/>
          <w:color w:val="000000" w:themeColor="text1"/>
          <w:sz w:val="20"/>
          <w:szCs w:val="20"/>
        </w:rPr>
        <w:t>Уровень звукового давления (</w:t>
      </w:r>
      <w:proofErr w:type="spellStart"/>
      <w:r w:rsidRPr="00BD60FE">
        <w:rPr>
          <w:rFonts w:ascii="Arial" w:hAnsi="Arial" w:cs="Arial"/>
          <w:color w:val="000000" w:themeColor="text1"/>
          <w:sz w:val="20"/>
          <w:szCs w:val="20"/>
        </w:rPr>
        <w:t>LpA</w:t>
      </w:r>
      <w:proofErr w:type="spellEnd"/>
      <w:r w:rsidRPr="00BD60FE">
        <w:rPr>
          <w:rFonts w:ascii="Arial" w:hAnsi="Arial" w:cs="Arial"/>
          <w:color w:val="000000" w:themeColor="text1"/>
          <w:sz w:val="20"/>
          <w:szCs w:val="20"/>
        </w:rPr>
        <w:t>): 85 дБ (A) Уровень звуковой мощности (LWA): 96 дБ (A)  Погрешность (К): 3 дБ(A). Используйте средства защиты слуха. 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BD60FE">
        <w:rPr>
          <w:rFonts w:ascii="Arial" w:hAnsi="Arial" w:cs="Arial"/>
          <w:color w:val="000000" w:themeColor="text1"/>
          <w:sz w:val="20"/>
          <w:szCs w:val="20"/>
        </w:rPr>
        <w:t>ah,AG</w:t>
      </w:r>
      <w:proofErr w:type="spellEnd"/>
      <w:r w:rsidRPr="00BD60FE">
        <w:rPr>
          <w:rFonts w:ascii="Arial" w:hAnsi="Arial" w:cs="Arial"/>
          <w:color w:val="000000" w:themeColor="text1"/>
          <w:sz w:val="20"/>
          <w:szCs w:val="20"/>
        </w:rPr>
        <w:t>): 7,0 м/с2 .</w:t>
      </w:r>
    </w:p>
    <w:p w:rsidR="00AE72F5" w:rsidRDefault="00AE72F5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D60FE">
        <w:rPr>
          <w:rFonts w:ascii="Arial" w:hAnsi="Arial" w:cs="Arial"/>
          <w:color w:val="000000" w:themeColor="text1"/>
          <w:sz w:val="20"/>
          <w:szCs w:val="20"/>
        </w:rPr>
        <w:t>Погрешность (К): 1,5 м/с2.</w:t>
      </w: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15A9D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15A9D" w:rsidRPr="00BD60FE" w:rsidRDefault="00715A9D" w:rsidP="00715A9D">
      <w:pPr>
        <w:tabs>
          <w:tab w:val="left" w:pos="10585"/>
        </w:tabs>
        <w:ind w:left="1077"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</w:p>
    <w:p w:rsidR="00EE7407" w:rsidRPr="009429C7" w:rsidRDefault="008F13D8" w:rsidP="00EE7407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85536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167639</wp:posOffset>
                </wp:positionV>
                <wp:extent cx="5241925" cy="0"/>
                <wp:effectExtent l="0" t="19050" r="34925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419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902800" id="Прямая соединительная линия 133" o:spid="_x0000_s1026" style="position:absolute;left:0;text-align:left;z-index:251855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51.65pt,13.2pt" to="664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EE7407" w:rsidRPr="009429C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EE7407" w:rsidRPr="009429C7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15A9D" w:rsidRDefault="00715A9D" w:rsidP="00715A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C5F45">
        <w:rPr>
          <w:rFonts w:ascii="Arial" w:hAnsi="Arial" w:cs="Arial" w:hint="eastAsia"/>
          <w:noProof/>
          <w:color w:val="FF0000"/>
          <w:sz w:val="20"/>
          <w:szCs w:val="20"/>
          <w:lang w:bidi="ar-SA"/>
        </w:rPr>
        <w:drawing>
          <wp:inline distT="0" distB="0" distL="0" distR="0" wp14:anchorId="3957D4C9" wp14:editId="798AE661">
            <wp:extent cx="288435" cy="266802"/>
            <wp:effectExtent l="0" t="0" r="0" b="0"/>
            <wp:docPr id="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F45">
        <w:rPr>
          <w:rFonts w:ascii="Arial" w:hAnsi="Arial" w:cs="Arial"/>
          <w:color w:val="FF0000"/>
          <w:sz w:val="20"/>
          <w:szCs w:val="20"/>
        </w:rPr>
        <w:t xml:space="preserve"> </w:t>
      </w:r>
      <w:r w:rsidRPr="004C5F45">
        <w:rPr>
          <w:rFonts w:ascii="Arial" w:hAnsi="Arial" w:cs="Arial"/>
          <w:sz w:val="20"/>
          <w:szCs w:val="20"/>
        </w:rPr>
        <w:t>Сертификат №ЕАЭС RU C-CN.АЖ49.В.00264/20 Серия RU № 0205538, срок действия: с 19.03.2020 г. по 18.03.2021 г. Выдан Органом по сертификации продукции «Апекс-серт</w:t>
      </w:r>
      <w:r>
        <w:rPr>
          <w:rFonts w:ascii="Arial" w:hAnsi="Arial" w:cs="Arial"/>
          <w:sz w:val="20"/>
          <w:szCs w:val="20"/>
        </w:rPr>
        <w:t>и</w:t>
      </w:r>
      <w:r w:rsidRPr="004C5F45">
        <w:rPr>
          <w:rFonts w:ascii="Arial" w:hAnsi="Arial" w:cs="Arial"/>
          <w:sz w:val="20"/>
          <w:szCs w:val="20"/>
        </w:rPr>
        <w:t xml:space="preserve">фикация» Общества с ограниченной ответственностью «Апекс», </w:t>
      </w:r>
      <w:r w:rsidRPr="004C5F45">
        <w:rPr>
          <w:rFonts w:ascii="Arial" w:hAnsi="Arial" w:cs="Arial"/>
          <w:sz w:val="20"/>
          <w:szCs w:val="20"/>
          <w:lang w:eastAsia="zh-CN"/>
        </w:rPr>
        <w:t xml:space="preserve">115193, Россия, г. Москва, ул. Петра Романова, д.7, стр.1. Аттестат аккредитации </w:t>
      </w:r>
      <w:r w:rsidRPr="004C5F45">
        <w:rPr>
          <w:rFonts w:ascii="Arial" w:hAnsi="Arial" w:cs="Arial"/>
          <w:sz w:val="20"/>
          <w:szCs w:val="20"/>
          <w:lang w:val="en-US" w:eastAsia="zh-CN"/>
        </w:rPr>
        <w:t>RA</w:t>
      </w:r>
      <w:r w:rsidRPr="004C5F45">
        <w:rPr>
          <w:rFonts w:ascii="Arial" w:hAnsi="Arial" w:cs="Arial"/>
          <w:sz w:val="20"/>
          <w:szCs w:val="20"/>
          <w:lang w:eastAsia="zh-CN"/>
        </w:rPr>
        <w:t xml:space="preserve">.RU.11АЖ49 от 25.07.2017 г. </w:t>
      </w:r>
      <w:r w:rsidRPr="004C5F45">
        <w:rPr>
          <w:rFonts w:ascii="Arial" w:hAnsi="Arial" w:cs="Arial"/>
          <w:sz w:val="20"/>
          <w:szCs w:val="20"/>
        </w:rPr>
        <w:t xml:space="preserve"> Изготовлено в соответствии с директивами: 2014/35/EU Низковольтное оборудование,2014/30/ЕU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 </w:t>
      </w:r>
    </w:p>
    <w:p w:rsidR="00715A9D" w:rsidRDefault="00715A9D" w:rsidP="00715A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60B14">
        <w:rPr>
          <w:rFonts w:ascii="Arial" w:hAnsi="Arial" w:cs="Arial"/>
          <w:sz w:val="20"/>
          <w:szCs w:val="20"/>
        </w:rPr>
        <w:t xml:space="preserve"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</w:t>
      </w:r>
      <w:r w:rsidRPr="004C5F45">
        <w:rPr>
          <w:rFonts w:ascii="Arial" w:hAnsi="Arial" w:cs="Arial"/>
          <w:sz w:val="20"/>
          <w:szCs w:val="20"/>
        </w:rPr>
        <w:t>ЕАЭС N RU Д-CN.НВ35.B.01080/20</w:t>
      </w:r>
      <w:r w:rsidRPr="00060B14">
        <w:rPr>
          <w:rFonts w:ascii="Arial" w:hAnsi="Arial" w:cs="Arial"/>
          <w:sz w:val="20"/>
          <w:szCs w:val="20"/>
        </w:rPr>
        <w:t xml:space="preserve">, срок действия от 29.02.2020 по 27.02.2021, выдана ИЦ «КЦМТ», свидетельство о подтверждении компетентности испытательной лаборатории (центра) РОСС </w:t>
      </w:r>
      <w:r w:rsidRPr="00060B14">
        <w:rPr>
          <w:rFonts w:ascii="Arial" w:hAnsi="Arial" w:cs="Arial"/>
          <w:sz w:val="20"/>
          <w:szCs w:val="20"/>
          <w:lang w:val="en-US"/>
        </w:rPr>
        <w:t>RU</w:t>
      </w:r>
      <w:r w:rsidRPr="00060B14">
        <w:rPr>
          <w:rFonts w:ascii="Arial" w:hAnsi="Arial" w:cs="Arial"/>
          <w:sz w:val="20"/>
          <w:szCs w:val="20"/>
        </w:rPr>
        <w:t xml:space="preserve"> 1902.05ИЦ07.</w:t>
      </w:r>
    </w:p>
    <w:p w:rsidR="00715A9D" w:rsidRDefault="00715A9D" w:rsidP="00715A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C5F45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715A9D" w:rsidRDefault="00715A9D" w:rsidP="00715A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C5F45">
        <w:rPr>
          <w:rFonts w:ascii="Arial" w:hAnsi="Arial" w:cs="Arial"/>
          <w:sz w:val="20"/>
          <w:szCs w:val="20"/>
        </w:rPr>
        <w:t xml:space="preserve">Производитель (завод-изготовитель): AWLOP TRADING CO LTD. Адрес: Китай, г. Нингбо, ул. Лантень 201, Модерн таймз А2, блок 16/F. </w:t>
      </w:r>
    </w:p>
    <w:p w:rsidR="00715A9D" w:rsidRPr="004C5F45" w:rsidRDefault="00715A9D" w:rsidP="00715A9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C5F45">
        <w:rPr>
          <w:rFonts w:ascii="Arial" w:hAnsi="Arial" w:cs="Arial"/>
          <w:sz w:val="20"/>
          <w:szCs w:val="20"/>
        </w:rPr>
        <w:t>Уполномоченный представитель сервиса: ООО «Сервисный центр Штурм». Адрес места нахождения: Россия, 140143, Московская область, Раменский район, пос. Родники, ул. Трудовая, д.10, пом.1.Телефон горячей линии: 8 800 775 5060.</w:t>
      </w:r>
    </w:p>
    <w:p w:rsidR="00715A9D" w:rsidRPr="004C5F45" w:rsidRDefault="00715A9D" w:rsidP="00715A9D">
      <w:pPr>
        <w:tabs>
          <w:tab w:val="left" w:pos="10585"/>
        </w:tabs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4C5F45">
        <w:rPr>
          <w:rFonts w:ascii="Arial" w:hAnsi="Arial" w:cs="Arial"/>
          <w:noProof/>
          <w:sz w:val="20"/>
          <w:szCs w:val="20"/>
          <w:lang w:bidi="ar-SA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30" w:history="1">
        <w:r w:rsidRPr="004C5F45">
          <w:rPr>
            <w:rFonts w:ascii="Arial" w:hAnsi="Arial" w:cs="Arial"/>
            <w:noProof/>
            <w:sz w:val="20"/>
            <w:szCs w:val="20"/>
            <w:u w:val="single"/>
            <w:lang w:bidi="ar-SA"/>
          </w:rPr>
          <w:t>www.sturmtools.ru</w:t>
        </w:r>
      </w:hyperlink>
      <w:r w:rsidRPr="004C5F45">
        <w:rPr>
          <w:rFonts w:ascii="Arial" w:hAnsi="Arial" w:cs="Arial"/>
          <w:noProof/>
          <w:sz w:val="20"/>
          <w:szCs w:val="20"/>
          <w:lang w:bidi="ar-SA"/>
        </w:rPr>
        <w:t xml:space="preserve">. 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также </w:t>
      </w:r>
      <w:r>
        <w:rPr>
          <w:rFonts w:ascii="Arial" w:hAnsi="Arial" w:cs="Arial"/>
          <w:noProof/>
          <w:sz w:val="20"/>
          <w:szCs w:val="20"/>
          <w:lang w:bidi="ar-SA"/>
        </w:rPr>
        <w:t>указана на упаковке.</w:t>
      </w:r>
    </w:p>
    <w:p w:rsidR="00CF6DE9" w:rsidRPr="00CF6DE9" w:rsidRDefault="00CF6DE9">
      <w:pPr>
        <w:rPr>
          <w:rFonts w:ascii="Arial" w:hAnsi="Arial" w:cs="Arial"/>
          <w:color w:val="FF0000"/>
          <w:sz w:val="20"/>
          <w:szCs w:val="20"/>
        </w:rPr>
      </w:pPr>
      <w:r w:rsidRPr="00CF6DE9">
        <w:rPr>
          <w:rFonts w:ascii="Arial" w:hAnsi="Arial" w:cs="Arial"/>
          <w:color w:val="FF0000"/>
          <w:sz w:val="20"/>
          <w:szCs w:val="20"/>
        </w:rPr>
        <w:br w:type="page"/>
      </w:r>
    </w:p>
    <w:p w:rsidR="00770704" w:rsidRDefault="00CF6DE9" w:rsidP="0077070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eastAsiaTheme="minorEastAsia"/>
          <w:noProof/>
          <w:sz w:val="18"/>
          <w:lang w:bidi="ar-SA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65EA58E9" wp14:editId="6A61CE9D">
                <wp:simplePos x="0" y="0"/>
                <wp:positionH relativeFrom="column">
                  <wp:posOffset>323850</wp:posOffset>
                </wp:positionH>
                <wp:positionV relativeFrom="paragraph">
                  <wp:posOffset>-19050</wp:posOffset>
                </wp:positionV>
                <wp:extent cx="4911725" cy="474345"/>
                <wp:effectExtent l="0" t="0" r="0" b="1905"/>
                <wp:wrapNone/>
                <wp:docPr id="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1725" cy="474345"/>
                          <a:chOff x="424" y="796"/>
                          <a:chExt cx="7735" cy="747"/>
                        </a:xfrm>
                      </wpg:grpSpPr>
                      <wps:wsp>
                        <wps:cNvPr id="5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796"/>
                            <a:ext cx="442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A9D" w:rsidRPr="00770704" w:rsidRDefault="00715A9D" w:rsidP="00770704">
                              <w:pPr>
                                <w:rPr>
                                  <w:rFonts w:eastAsiaTheme="minorEastAsia"/>
                                  <w:szCs w:val="24"/>
                                </w:rPr>
                              </w:pPr>
                              <w:r w:rsidRPr="00CF6DE9">
                                <w:rPr>
                                  <w:rFonts w:ascii="Anonymous Pro" w:hAnsi="Anonymous Pro"/>
                                  <w:b/>
                                  <w:sz w:val="24"/>
                                  <w:szCs w:val="24"/>
                                  <w:lang w:eastAsia="zh-CN"/>
                                </w:rPr>
                                <w:t>DWS6010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1159"/>
                            <a:ext cx="628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A9D" w:rsidRPr="00CF6DE9" w:rsidRDefault="00715A9D" w:rsidP="00770704">
                              <w:pPr>
                                <w:rPr>
                                  <w:rFonts w:ascii="Anonymous Pro" w:hAnsi="Anonymous Pro"/>
                                  <w:szCs w:val="24"/>
                                </w:rPr>
                              </w:pPr>
                              <w:r w:rsidRPr="00CF6DE9">
                                <w:rPr>
                                  <w:rFonts w:ascii="Anonymous Pro" w:hAnsi="Anonymous Pro"/>
                                  <w:b/>
                                  <w:sz w:val="24"/>
                                  <w:szCs w:val="24"/>
                                  <w:lang w:eastAsia="zh-CN"/>
                                </w:rPr>
                                <w:t xml:space="preserve">Шлифовальная  машина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A58E9" id="Group 58" o:spid="_x0000_s1027" style="position:absolute;left:0;text-align:left;margin-left:25.5pt;margin-top:-1.5pt;width:386.75pt;height:37.35pt;z-index:251879936" coordorigin="424,796" coordsize="7735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">
                <v:shape id="Text Box 59" o:spid="_x0000_s1028" type="#_x0000_t202" style="position:absolute;left:3739;top:796;width:442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 w:rsidR="00715A9D" w:rsidRPr="00770704" w:rsidRDefault="00715A9D" w:rsidP="00770704">
                        <w:pPr>
                          <w:rPr>
                            <w:rFonts w:eastAsiaTheme="minorEastAsia"/>
                            <w:szCs w:val="24"/>
                          </w:rPr>
                        </w:pPr>
                        <w:r w:rsidRPr="00CF6DE9">
                          <w:rPr>
                            <w:rFonts w:ascii="Anonymous Pro" w:hAnsi="Anonymous Pro"/>
                            <w:b/>
                            <w:sz w:val="24"/>
                            <w:szCs w:val="24"/>
                            <w:lang w:eastAsia="zh-CN"/>
                          </w:rPr>
                          <w:t>DWS6010</w:t>
                        </w:r>
                      </w:p>
                    </w:txbxContent>
                  </v:textbox>
                </v:shape>
                <v:shape id="Text Box 60" o:spid="_x0000_s1029" type="#_x0000_t202" style="position:absolute;left:424;top:1159;width:6285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<v:textbox style="mso-fit-shape-to-text:t">
                    <w:txbxContent>
                      <w:p w:rsidR="00715A9D" w:rsidRPr="00CF6DE9" w:rsidRDefault="00715A9D" w:rsidP="00770704">
                        <w:pPr>
                          <w:rPr>
                            <w:rFonts w:ascii="Anonymous Pro" w:hAnsi="Anonymous Pro"/>
                            <w:szCs w:val="24"/>
                          </w:rPr>
                        </w:pPr>
                        <w:r w:rsidRPr="00CF6DE9">
                          <w:rPr>
                            <w:rFonts w:ascii="Anonymous Pro" w:hAnsi="Anonymous Pro"/>
                            <w:b/>
                            <w:sz w:val="24"/>
                            <w:szCs w:val="24"/>
                            <w:lang w:eastAsia="zh-CN"/>
                          </w:rPr>
                          <w:t xml:space="preserve">Шлифовальная  машина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70704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78912" behindDoc="0" locked="0" layoutInCell="1" allowOverlap="1" wp14:anchorId="3ADB3B14" wp14:editId="07762EC8">
            <wp:simplePos x="0" y="0"/>
            <wp:positionH relativeFrom="page">
              <wp:align>right</wp:align>
            </wp:positionH>
            <wp:positionV relativeFrom="paragraph">
              <wp:posOffset>-492125</wp:posOffset>
            </wp:positionV>
            <wp:extent cx="7535545" cy="5029200"/>
            <wp:effectExtent l="0" t="0" r="8255" b="0"/>
            <wp:wrapNone/>
            <wp:docPr id="1" name="图片 6" descr="页面提取自－Warranty_Sturm_into_Manual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页面提取自－Warranty_Sturm_into_Manual_页面_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704" w:rsidRDefault="00770704">
      <w:pPr>
        <w:rPr>
          <w:rFonts w:eastAsiaTheme="minorEastAsia"/>
          <w:sz w:val="18"/>
          <w:lang w:eastAsia="zh-CN"/>
        </w:rPr>
      </w:pPr>
    </w:p>
    <w:p w:rsidR="003D6462" w:rsidRDefault="003D6462">
      <w:pPr>
        <w:rPr>
          <w:rFonts w:eastAsiaTheme="minorEastAsia"/>
          <w:sz w:val="18"/>
          <w:lang w:eastAsia="zh-CN"/>
        </w:rPr>
      </w:pPr>
    </w:p>
    <w:p w:rsidR="00AE72F5" w:rsidRDefault="00AE72F5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sz w:val="18"/>
          <w:lang w:eastAsia="zh-CN"/>
        </w:rPr>
        <w:br w:type="page"/>
      </w:r>
    </w:p>
    <w:p w:rsidR="00CF6DE9" w:rsidRDefault="00CF6DE9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C91025" w:rsidRDefault="00C91025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70704">
      <w:pPr>
        <w:rPr>
          <w:rFonts w:eastAsiaTheme="minorEastAsia"/>
          <w:sz w:val="18"/>
          <w:lang w:eastAsia="zh-CN"/>
        </w:rPr>
      </w:pPr>
      <w:r w:rsidRPr="00770704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819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-2969260</wp:posOffset>
            </wp:positionV>
            <wp:extent cx="7610475" cy="5038725"/>
            <wp:effectExtent l="0" t="0" r="0" b="0"/>
            <wp:wrapNone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3601" b="4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50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>
          <w:footerReference w:type="even" r:id="rId33"/>
          <w:footerReference w:type="default" r:id="rId34"/>
          <w:pgSz w:w="11910" w:h="7910" w:orient="landscape"/>
          <w:pgMar w:top="0" w:right="180" w:bottom="700" w:left="0" w:header="0" w:footer="510" w:gutter="0"/>
          <w:cols w:space="720"/>
        </w:sectPr>
      </w:pPr>
    </w:p>
    <w:p w:rsidR="00F5706A" w:rsidRDefault="00CF6DE9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-314325</wp:posOffset>
                </wp:positionV>
                <wp:extent cx="696595" cy="3698240"/>
                <wp:effectExtent l="0" t="0" r="0" b="0"/>
                <wp:wrapNone/>
                <wp:docPr id="5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69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A9D" w:rsidRPr="00535E8D" w:rsidRDefault="00715A9D" w:rsidP="00770704">
                            <w:pPr>
                              <w:rPr>
                                <w:szCs w:val="20"/>
                              </w:rPr>
                            </w:pP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DWS6010  Шлифова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льная  машина</w:t>
                            </w: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30" type="#_x0000_t202" style="position:absolute;margin-left:70.5pt;margin-top:-24.75pt;width:54.85pt;height:291.2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1AdvA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" filled="f" stroked="f">
                <v:textbox style="layout-flow:vertical;mso-layout-flow-alt:bottom-to-top">
                  <w:txbxContent>
                    <w:p w:rsidR="00715A9D" w:rsidRPr="00535E8D" w:rsidRDefault="00715A9D" w:rsidP="00770704">
                      <w:pPr>
                        <w:rPr>
                          <w:szCs w:val="20"/>
                        </w:rPr>
                      </w:pP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DWS6010  Шлифова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льная  машина</w:t>
                      </w: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-314325</wp:posOffset>
                </wp:positionV>
                <wp:extent cx="696595" cy="3698240"/>
                <wp:effectExtent l="0" t="0" r="0" b="0"/>
                <wp:wrapNone/>
                <wp:docPr id="5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69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A9D" w:rsidRPr="00535E8D" w:rsidRDefault="00715A9D" w:rsidP="00770704">
                            <w:pPr>
                              <w:rPr>
                                <w:szCs w:val="20"/>
                              </w:rPr>
                            </w:pP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DWS6010  Шлифова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льная  машина</w:t>
                            </w: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31" type="#_x0000_t202" style="position:absolute;margin-left:237.6pt;margin-top:-24.75pt;width:54.85pt;height:291.2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yUouw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" filled="f" stroked="f">
                <v:textbox style="layout-flow:vertical;mso-layout-flow-alt:bottom-to-top">
                  <w:txbxContent>
                    <w:p w:rsidR="00715A9D" w:rsidRPr="00535E8D" w:rsidRDefault="00715A9D" w:rsidP="00770704">
                      <w:pPr>
                        <w:rPr>
                          <w:szCs w:val="20"/>
                        </w:rPr>
                      </w:pP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DWS6010  Шлифова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льная  машина</w:t>
                      </w: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5126990</wp:posOffset>
                </wp:positionH>
                <wp:positionV relativeFrom="paragraph">
                  <wp:posOffset>-314325</wp:posOffset>
                </wp:positionV>
                <wp:extent cx="696595" cy="3698240"/>
                <wp:effectExtent l="0" t="0" r="0" b="0"/>
                <wp:wrapNone/>
                <wp:docPr id="5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69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A9D" w:rsidRPr="00535E8D" w:rsidRDefault="00715A9D" w:rsidP="00770704">
                            <w:pPr>
                              <w:rPr>
                                <w:szCs w:val="20"/>
                              </w:rPr>
                            </w:pP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DWS6010  Шлифова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льная  машина</w:t>
                            </w: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32" type="#_x0000_t202" style="position:absolute;margin-left:403.7pt;margin-top:-24.75pt;width:54.85pt;height:291.2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yIuw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" filled="f" stroked="f">
                <v:textbox style="layout-flow:vertical;mso-layout-flow-alt:bottom-to-top">
                  <w:txbxContent>
                    <w:p w:rsidR="00715A9D" w:rsidRPr="00535E8D" w:rsidRDefault="00715A9D" w:rsidP="00770704">
                      <w:pPr>
                        <w:rPr>
                          <w:szCs w:val="20"/>
                        </w:rPr>
                      </w:pP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DWS6010  Шлифова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льная  машина</w:t>
                      </w: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522C58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val="en-US" w:eastAsia="zh-CN" w:bidi="ar-SA"/>
        </w:rPr>
        <w:softHyphen/>
      </w:r>
      <w:r>
        <w:rPr>
          <w:rFonts w:eastAsiaTheme="minorEastAsia"/>
          <w:noProof/>
          <w:lang w:val="en-US" w:eastAsia="zh-CN" w:bidi="ar-SA"/>
        </w:rPr>
        <w:softHyphen/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770704" w:rsidP="007B7607">
      <w:pPr>
        <w:spacing w:line="265" w:lineRule="exact"/>
        <w:rPr>
          <w:rFonts w:eastAsiaTheme="minorEastAsia"/>
          <w:lang w:eastAsia="zh-CN"/>
        </w:rPr>
      </w:pPr>
      <w:r w:rsidRPr="00770704">
        <w:rPr>
          <w:rFonts w:eastAsiaTheme="minorEastAsia"/>
          <w:noProof/>
          <w:lang w:bidi="ar-SA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-1812925</wp:posOffset>
            </wp:positionV>
            <wp:extent cx="7574915" cy="5057775"/>
            <wp:effectExtent l="19050" t="0" r="7458" b="0"/>
            <wp:wrapNone/>
            <wp:docPr id="1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54089" r="5187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42" cy="50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770704" w:rsidRDefault="00770704">
      <w:pPr>
        <w:rPr>
          <w:rFonts w:eastAsiaTheme="minorEastAsia"/>
          <w:noProof/>
          <w:lang w:val="en-US" w:eastAsia="zh-CN" w:bidi="ar-SA"/>
        </w:rPr>
      </w:pPr>
      <w:r>
        <w:rPr>
          <w:rFonts w:eastAsiaTheme="minorEastAsia"/>
          <w:noProof/>
          <w:lang w:val="en-US" w:eastAsia="zh-CN" w:bidi="ar-SA"/>
        </w:rPr>
        <w:br w:type="page"/>
      </w:r>
      <w:r w:rsidRPr="00770704">
        <w:rPr>
          <w:rFonts w:eastAsiaTheme="minorEastAsia"/>
          <w:noProof/>
          <w:lang w:bidi="ar-SA"/>
        </w:rPr>
        <w:drawing>
          <wp:anchor distT="0" distB="0" distL="114300" distR="114300" simplePos="0" relativeHeight="2518881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-457200</wp:posOffset>
            </wp:positionV>
            <wp:extent cx="7534275" cy="5010150"/>
            <wp:effectExtent l="19050" t="0" r="0" b="0"/>
            <wp:wrapNone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704" w:rsidRDefault="00CF6DE9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-295275</wp:posOffset>
                </wp:positionV>
                <wp:extent cx="696595" cy="3698240"/>
                <wp:effectExtent l="0" t="0" r="0" b="0"/>
                <wp:wrapNone/>
                <wp:docPr id="4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69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A9D" w:rsidRPr="00535E8D" w:rsidRDefault="00715A9D" w:rsidP="00770704">
                            <w:pPr>
                              <w:rPr>
                                <w:szCs w:val="20"/>
                              </w:rPr>
                            </w:pP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D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WS6010  Шлифовальная  машина</w:t>
                            </w: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71.25pt;margin-top:-23.25pt;width:54.85pt;height:291.2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Rvuw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715A9D" w:rsidRPr="00535E8D" w:rsidRDefault="00715A9D" w:rsidP="00770704">
                      <w:pPr>
                        <w:rPr>
                          <w:szCs w:val="20"/>
                        </w:rPr>
                      </w:pP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D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WS6010  Шлифовальная  машина</w:t>
                      </w: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-295275</wp:posOffset>
                </wp:positionV>
                <wp:extent cx="696595" cy="3698240"/>
                <wp:effectExtent l="0" t="0" r="0" b="0"/>
                <wp:wrapNone/>
                <wp:docPr id="4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69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A9D" w:rsidRPr="00535E8D" w:rsidRDefault="00715A9D" w:rsidP="00770704">
                            <w:pPr>
                              <w:rPr>
                                <w:szCs w:val="20"/>
                              </w:rPr>
                            </w:pP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DWS6010  Шлифова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льная  машина</w:t>
                            </w: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238.35pt;margin-top:-23.25pt;width:54.85pt;height:291.2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" filled="f" stroked="f">
                <v:textbox style="layout-flow:vertical;mso-layout-flow-alt:bottom-to-top">
                  <w:txbxContent>
                    <w:p w:rsidR="00715A9D" w:rsidRPr="00535E8D" w:rsidRDefault="00715A9D" w:rsidP="00770704">
                      <w:pPr>
                        <w:rPr>
                          <w:szCs w:val="20"/>
                        </w:rPr>
                      </w:pP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DWS6010  Шлифова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льная  машина</w:t>
                      </w: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-295275</wp:posOffset>
                </wp:positionV>
                <wp:extent cx="696595" cy="3698240"/>
                <wp:effectExtent l="0" t="0" r="0" b="0"/>
                <wp:wrapNone/>
                <wp:docPr id="4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69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A9D" w:rsidRPr="00535E8D" w:rsidRDefault="00715A9D" w:rsidP="00770704">
                            <w:pPr>
                              <w:rPr>
                                <w:szCs w:val="20"/>
                              </w:rPr>
                            </w:pP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DWS6010  Шлифова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>льная  машина</w:t>
                            </w:r>
                            <w:r w:rsidRPr="00CF6DE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0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404.45pt;margin-top:-23.25pt;width:54.85pt;height:291.2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I3uw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" filled="f" stroked="f">
                <v:textbox style="layout-flow:vertical;mso-layout-flow-alt:bottom-to-top">
                  <w:txbxContent>
                    <w:p w:rsidR="00715A9D" w:rsidRPr="00535E8D" w:rsidRDefault="00715A9D" w:rsidP="00770704">
                      <w:pPr>
                        <w:rPr>
                          <w:szCs w:val="20"/>
                        </w:rPr>
                      </w:pP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DWS6010  Шлифова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>льная  машина</w:t>
                      </w:r>
                      <w:r w:rsidRPr="00CF6DE9">
                        <w:rPr>
                          <w:rFonts w:ascii="Anonymous Pro" w:eastAsiaTheme="minorEastAsia" w:hAnsi="Anonymous Pro"/>
                          <w:b/>
                          <w:sz w:val="24"/>
                          <w:szCs w:val="20"/>
                          <w:lang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70704">
        <w:rPr>
          <w:rFonts w:eastAsiaTheme="minorEastAsia"/>
          <w:noProof/>
          <w:lang w:bidi="ar-SA"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-466725</wp:posOffset>
            </wp:positionV>
            <wp:extent cx="7574915" cy="5057775"/>
            <wp:effectExtent l="19050" t="0" r="6985" b="0"/>
            <wp:wrapNone/>
            <wp:docPr id="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54089" r="5187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704" w:rsidRDefault="00770704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F5706A" w:rsidRDefault="00770704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8901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-485775</wp:posOffset>
            </wp:positionV>
            <wp:extent cx="7534275" cy="5010150"/>
            <wp:effectExtent l="19050" t="0" r="9525" b="0"/>
            <wp:wrapNone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  <w:r w:rsidRPr="00CC50AA">
        <w:rPr>
          <w:rFonts w:eastAsiaTheme="minorEastAsia" w:hint="eastAsia"/>
          <w:noProof/>
          <w:lang w:bidi="ar-SA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-2004695</wp:posOffset>
            </wp:positionV>
            <wp:extent cx="8026400" cy="5638800"/>
            <wp:effectExtent l="19050" t="0" r="6350" b="0"/>
            <wp:wrapNone/>
            <wp:docPr id="8" name="图片 0" descr="说明书模版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d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0AA" w:rsidRDefault="00CC50AA" w:rsidP="007B7607">
      <w:pPr>
        <w:spacing w:line="265" w:lineRule="exact"/>
        <w:rPr>
          <w:rFonts w:eastAsiaTheme="minorEastAsia"/>
          <w:lang w:eastAsia="zh-CN"/>
        </w:rPr>
      </w:pPr>
    </w:p>
    <w:p w:rsidR="00CC50AA" w:rsidRPr="00F5706A" w:rsidRDefault="00CC50AA" w:rsidP="007B7607">
      <w:pPr>
        <w:spacing w:line="265" w:lineRule="exact"/>
        <w:rPr>
          <w:rFonts w:eastAsiaTheme="minorEastAsia"/>
          <w:lang w:eastAsia="zh-CN"/>
        </w:rPr>
      </w:pPr>
    </w:p>
    <w:sectPr w:rsidR="00CC50AA" w:rsidRPr="00F5706A" w:rsidSect="007B7607">
      <w:footerReference w:type="even" r:id="rId38"/>
      <w:footerReference w:type="default" r:id="rId39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A9D" w:rsidRDefault="00715A9D">
      <w:r>
        <w:separator/>
      </w:r>
    </w:p>
  </w:endnote>
  <w:endnote w:type="continuationSeparator" w:id="0">
    <w:p w:rsidR="00715A9D" w:rsidRDefault="00715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ZapfDingbatsITC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A9D" w:rsidRDefault="00715A9D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5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6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55EFD0D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Y/56FI8DAAD0CAAADgAAAAAAAAAA&#10;AAAAAAAuAgAAZHJzL2Uyb0RvYy54bWxQSwECLQAUAAYACAAAACEAoTcul90AAAAFAQAADwAAAAAA&#10;AAAAAAAAAADpBQAAZHJzL2Rvd25yZXYueG1sUEsFBgAAAAAEAAQA8wAAAPMGAAAAAA=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YbcUA&#10;AADbAAAADwAAAGRycy9kb3ducmV2LnhtbESPQWvCQBSE74L/YXmCF9FNKwZJXcVWBD2J1hZ6e2af&#10;STD7NmTXJP77bkHocZiZb5jFqjOlaKh2hWUFL5MIBHFqdcGZgvPndjwH4TyyxtIyKXiQg9Wy31tg&#10;om3LR2pOPhMBwi5BBbn3VSKlS3My6Ca2Ig7e1dYGfZB1JnWNbYCbUr5GUSwNFhwWcqzoI6f0drob&#10;BYe2O27jr83o+/2nOU8vm9m9jPdKDQfd+g2Ep87/h5/tnVYwje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xhtxQAAANsAAAAPAAAAAAAAAAAAAAAAAJgCAABkcnMv&#10;ZG93bnJldi54bWxQSwUGAAAAAAQABAD1AAAAigMAAAAA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s9MMAAADbAAAADwAAAGRycy9kb3ducmV2LnhtbESPQWvCQBSE7wX/w/KE3urGClaiaxAh&#10;0EIpqHvx9sg+s8Hs25DdmtRf3y0IPQ4z8w2zKUbXihv1ofGsYD7LQBBX3jRcK9Cn8mUFIkRkg61n&#10;UvBDAYrt5GmDufEDH+h2jLVIEA45KrAxdrmUobLkMMx8R5y8i+8dxiT7WpoehwR3rXzNsqV02HBa&#10;sNjR3lJ1PX47BWyre5t9mQ99Xn7eS7vQehi1Us/TcbcGEWmM/+FH+90oWLzB35f0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8rPT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A9D" w:rsidRPr="005670B0" w:rsidRDefault="00715A9D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16" behindDoc="1" locked="0" layoutInCell="1" allowOverlap="1">
              <wp:simplePos x="0" y="0"/>
              <wp:positionH relativeFrom="page">
                <wp:posOffset>7016750</wp:posOffset>
              </wp:positionH>
              <wp:positionV relativeFrom="page">
                <wp:posOffset>4572635</wp:posOffset>
              </wp:positionV>
              <wp:extent cx="393700" cy="282575"/>
              <wp:effectExtent l="0" t="0" r="6350" b="3175"/>
              <wp:wrapNone/>
              <wp:docPr id="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A9D" w:rsidRPr="00733993" w:rsidRDefault="00715A9D">
                          <w:pPr>
                            <w:spacing w:before="20"/>
                            <w:ind w:left="40"/>
                            <w:rPr>
                              <w:rFonts w:ascii="Arial Narrow" w:eastAsiaTheme="minorEastAsia"/>
                              <w:sz w:val="34"/>
                              <w:lang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731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4" type="#_x0000_t202" style="position:absolute;margin-left:552.5pt;margin-top:360.05pt;width:31pt;height:22.2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easQIAALE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EN5HmrECAACxBQAA&#10;DgAAAAAAAAAAAAAAAAAuAgAAZHJzL2Uyb0RvYy54bWxQSwECLQAUAAYACAAAACEA07RtJeAAAAAN&#10;AQAADwAAAAAAAAAAAAAAAAALBQAAZHJzL2Rvd25yZXYueG1sUEsFBgAAAAAEAAQA8wAAABgGAAAA&#10;AA==&#10;" filled="f" stroked="f">
              <v:textbox inset="0,0,0,0">
                <w:txbxContent>
                  <w:p w:rsidR="00715A9D" w:rsidRPr="00733993" w:rsidRDefault="00715A9D">
                    <w:pPr>
                      <w:spacing w:before="20"/>
                      <w:ind w:left="40"/>
                      <w:rPr>
                        <w:rFonts w:ascii="Arial Narrow" w:eastAsiaTheme="minorEastAsia"/>
                        <w:sz w:val="34"/>
                        <w:lang w:eastAsia="zh-CN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731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31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2" name="Rectangle 24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Line 2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074488E" id="Group 22" o:spid="_x0000_s1026" style="position:absolute;left:0;text-align:left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Q/ZUSJIDAAD0CAAADgAA&#10;AAAAAAAAAAAAAAAuAgAAZHJzL2Uyb0RvYy54bWxQSwECLQAUAAYACAAAACEAwkZ9L+AAAAAJAQAA&#10;DwAAAAAAAAAAAAAAAADsBQAAZHJzL2Rvd25yZXYueG1sUEsFBgAAAAAEAAQA8wAAAPkGAAAAAA==&#10;">
              <v:rect id="Rectangle 24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ebs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E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websYAAADbAAAADwAAAAAAAAAAAAAAAACYAgAAZHJz&#10;L2Rvd25yZXYueG1sUEsFBgAAAAAEAAQA9QAAAIsDAAAAAA==&#10;" fillcolor="#808285" stroked="f"/>
              <v:line id="Line 2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eq98IAAADbAAAADwAAAGRycy9kb3ducmV2LnhtbESPQYvCMBSE7wv+h/AEb2vqFmTpGkUE&#10;YQUR1s1lb4/m2RSbl9JEW/31ZkHwOMzMN8xiNbhGXKkLtWcFs2kGgrj0puZKgf7dvn+CCBHZYOOZ&#10;FNwowGo5eltgYXzPP3Q9xkokCIcCFdgY20LKUFpyGKa+JU7eyXcOY5JdJU2HfYK7Rn5k2Vw6rDkt&#10;WGxpY6k8Hy9OAdvy3mQHs9N/8/19a3Ot+0ErNRkP6y8QkYb4Cj/b30ZBnsP/l/Q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eq98IAAADbAAAADwAAAAAAAAAAAAAA&#10;AAChAgAAZHJzL2Rvd25yZXYueG1sUEsFBgAAAAAEAAQA+QAAAJADAAAAAA==&#10;" strokecolor="#808285" strokeweight=".38242mm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A9D" w:rsidRDefault="00715A9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64" behindDoc="1" locked="0" layoutInCell="1" allowOverlap="1">
              <wp:simplePos x="0" y="0"/>
              <wp:positionH relativeFrom="page">
                <wp:posOffset>297180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3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A9D" w:rsidRDefault="00715A9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731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23.4pt;margin-top:360.8pt;width:19.6pt;height:21.6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ff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" filled="f" stroked="f">
              <v:textbox inset="0,0,0,0">
                <w:txbxContent>
                  <w:p w:rsidR="00715A9D" w:rsidRDefault="00715A9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731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2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8" name="Rectangle 20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19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9A4B2AD" id="Group 18" o:spid="_x0000_s1026" style="position:absolute;left:0;text-align:left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Dr0J6XkQMAAPIIAAAOAAAA&#10;AAAAAAAAAAAAAC4CAABkcnMvZTJvRG9jLnhtbFBLAQItABQABgAIAAAAIQDCRn0v4AAAAAkBAAAP&#10;AAAAAAAAAAAAAAAAAOsFAABkcnMvZG93bnJldi54bWxQSwUGAAAAAAQABADzAAAA+AYAAAAA&#10;">
              <v:rect id="Rectangle 20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/WcQA&#10;AADbAAAADwAAAGRycy9kb3ducmV2LnhtbERPTWvCQBC9C/0PyxR6EbOpYiipq2hFaE9iGgu9TbPT&#10;JDQ7G7JrEv999yB4fLzv1WY0jeipc7VlBc9RDIK4sLrmUkH+eZi9gHAeWWNjmRRcycFm/TBZYart&#10;wCfqM1+KEMIuRQWV920qpSsqMugi2xIH7td2Bn2AXSl1h0MIN42cx3EiDdYcGips6a2i4i+7GAXH&#10;YTwdkvN++rX77vPFz355aZIPpZ4ex+0rCE+jv4tv7netYB7Ghi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v1nEAAAA2wAAAA8AAAAAAAAAAAAAAAAAmAIAAGRycy9k&#10;b3ducmV2LnhtbFBLBQYAAAAABAAEAPUAAACJAwAAAAA=&#10;" fillcolor="#808285" stroked="f"/>
              <v:line id="Line 19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YLwMQAAADbAAAADwAAAGRycy9kb3ducmV2LnhtbESPwWrDMBBE74X8g9hAb7UcF0LqRDEh&#10;EGihFJro0ttibSwTa2UsNXbz9VWhkOMwM2+YTTW5TlxpCK1nBYssB0Fce9Nyo0CfDk8rECEiG+w8&#10;k4IfClBtZw8bLI0f+ZOux9iIBOFQogIbY19KGWpLDkPme+Lknf3gMCY5NNIMOCa462SR50vpsOW0&#10;YLGnvaX6cvx2CtjWty7/MG/6a/l+O9hnrcdJK/U4n3ZrEJGmeA//t1+NguIF/r6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gvAxAAAANsAAAAPAAAAAAAAAAAA&#10;AAAAAKECAABkcnMvZG93bnJldi54bWxQSwUGAAAAAAQABAD5AAAAkgMAAAAA&#10;" strokecolor="#808285" strokeweight=".38242mm"/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A9D" w:rsidRDefault="00715A9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2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5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A77C613" id="Group 6" o:spid="_x0000_s1026" style="position:absolute;left:0;text-align:left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Qx8YA&#10;AADbAAAADwAAAGRycy9kb3ducmV2LnhtbESPQWvCQBSE70L/w/KEXqRuajGU1E3QilBPorWF3l6z&#10;zyQ0+zZk1yT9964geBxm5htmkQ2mFh21rrKs4HkagSDOra64UHD83Dy9gnAeWWNtmRT8k4MsfRgt&#10;MNG25z11B1+IAGGXoILS+yaR0uUlGXRT2xAH72Rbgz7ItpC6xT7ATS1nURRLgxWHhRIbei8p/zuc&#10;jYJdP+w38dd68r366Y4vv+v5uY63Sj2Oh+UbCE+Dv4dv7Q+tYDaH65fwA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Qx8YAAADbAAAADwAAAAAAAAAAAAAAAACYAgAAZHJz&#10;L2Rvd25yZXYueG1sUEsFBgAAAAAEAAQA9QAAAIsDAAAAAA=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mfssMAAADbAAAADwAAAGRycy9kb3ducmV2LnhtbESPQWvCQBSE7wX/w/IEb3WjQiipaxAh&#10;0IIUavfS2yP7zAazb0N2NdFf3y0Uehxm5htmW06uEzcaQutZwWqZgSCuvWm5UaC/qucXECEiG+w8&#10;k4I7BSh3s6ctFsaP/Em3U2xEgnAoUIGNsS+kDLUlh2Hpe+Lknf3gMCY5NNIMOCa46+Q6y3LpsOW0&#10;YLGng6X6cro6BWzrR5d9mHf9nR8fld1oPU5aqcV82r+CiDTF//Bf+80oWOfw+yX9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pn7L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A9D" w:rsidRDefault="00715A9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731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KX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Q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i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BWmAKX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715A9D" w:rsidRDefault="00715A9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731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A9D" w:rsidRDefault="00715A9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1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FAD8322" id="Group 2" o:spid="_x0000_s1026" style="position:absolute;left:0;text-align:left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hlsQA&#10;AADbAAAADwAAAGRycy9kb3ducmV2LnhtbERPTWvCQBC9F/wPywi9FN1oMZXUVaoi1JOYquBtzE6T&#10;0OxsyK5J+u+7hUJv83ifs1j1phItNa60rGAyjkAQZ1aXnCs4fexGcxDOI2usLJOCb3KwWg4eFpho&#10;2/GR2tTnIoSwS1BB4X2dSOmyggy6sa2JA/dpG4M+wCaXusEuhJtKTqMolgZLDg0F1rQpKPtK70bB&#10;oeuPu/i8fbqsr+3p+bad3at4r9TjsH97BeGp9//iP/e7DvNf4P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4ZbEAAAA2wAAAA8AAAAAAAAAAAAAAAAAmAIAAGRycy9k&#10;b3ducmV2LnhtbFBLBQYAAAAABAAEAPUAAACJAwAAAAA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k5sMAAADbAAAADwAAAGRycy9kb3ducmV2LnhtbESPQWsCMRCF7wX/Qxiht5pVQcrWKKUg&#10;KEhBm0tvw2a6WbqZLJvorv76zqHgbYb35r1v1tsxtOpKfWoiG5jPClDEVXQN1wbs1+7lFVTKyA7b&#10;yGTgRgm2m8nTGksXBz7R9ZxrJSGcSjTgc+5KrVPlKWCaxY5YtJ/YB8yy9rV2PQ4SHlq9KIqVDtiw&#10;NHjs6MNT9Xu+BAPsq3tbfLqD/V4d7zu/tHYYrTHP0/H9DVSmMT/M/9d7J/gCK7/IAH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WZOb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A9D" w:rsidRDefault="00715A9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731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AerwIAALA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O7Y8B6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715A9D" w:rsidRDefault="00715A9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731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A9D" w:rsidRDefault="00715A9D">
      <w:r>
        <w:separator/>
      </w:r>
    </w:p>
  </w:footnote>
  <w:footnote w:type="continuationSeparator" w:id="0">
    <w:p w:rsidR="00715A9D" w:rsidRDefault="00715A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A9D" w:rsidRPr="00024354" w:rsidRDefault="00715A9D" w:rsidP="00024354">
    <w:pP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4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43" name="Rectangle 53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A9D" w:rsidRPr="00CF6DE9" w:rsidRDefault="00715A9D" w:rsidP="00CF6DE9">
                            <w:pPr>
                              <w:spacing w:before="257"/>
                              <w:ind w:firstLineChars="2700" w:firstLine="5670"/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1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1"/>
                                <w:szCs w:val="10"/>
                                <w:lang w:val="en-US" w:eastAsia="zh-CN"/>
                              </w:rPr>
                              <w:t xml:space="preserve">                     </w:t>
                            </w:r>
                            <w:r w:rsidRPr="00CF6DE9"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1"/>
                                <w:szCs w:val="10"/>
                                <w:lang w:eastAsia="zh-CN"/>
                              </w:rPr>
                              <w:t xml:space="preserve">Шлифовальная машина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1"/>
                                <w:szCs w:val="10"/>
                                <w:lang w:val="en-US" w:eastAsia="zh-CN"/>
                              </w:rPr>
                              <w:t xml:space="preserve">     </w:t>
                            </w:r>
                            <w:r w:rsidRPr="00CF6DE9"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1"/>
                                <w:szCs w:val="10"/>
                                <w:lang w:eastAsia="zh-CN"/>
                              </w:rPr>
                              <w:t>DWS6010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52" o:spid="_x0000_s1036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">
              <v:rect id="Rectangle 53" o:spid="_x0000_s1037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IiM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kzH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IiMYAAADbAAAADwAAAAAAAAAAAAAAAACYAgAAZHJz&#10;L2Rvd25yZXYueG1sUEsFBgAAAAAEAAQA9QAAAIsD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38" type="#_x0000_t75" style="position:absolute;left:567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nGZLDAAAA2wAAAA8AAABkcnMvZG93bnJldi54bWxEj0FrwkAUhO+C/2F5BW+6qdFSomuQQEsu&#10;Hhr7A16zzySYfZtkV4399V2h4HGYmW+YbTqaVlxpcI1lBa+LCARxaXXDlYLv48f8HYTzyBpby6Tg&#10;Tg7S3XSyxUTbG3/RtfCVCBB2CSqove8SKV1Zk0G3sB1x8E52MOiDHCqpB7wFuGnlMorepMGGw0KN&#10;HWU1lefiYhQQxr/F52gP/U9fZWV2jtt8zUrNXsb9BoSn0T/D/+1cK1it4PEl/AC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cZksMAAADbAAAADwAAAAAAAAAAAAAAAACf&#10;AgAAZHJzL2Rvd25yZXYueG1sUEsFBgAAAAAEAAQA9wAAAI8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39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:rsidR="00715A9D" w:rsidRPr="00CF6DE9" w:rsidRDefault="00715A9D" w:rsidP="00CF6DE9">
                      <w:pPr>
                        <w:spacing w:before="257"/>
                        <w:ind w:firstLineChars="2700" w:firstLine="5670"/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1"/>
                          <w:szCs w:val="10"/>
                          <w:lang w:eastAsia="zh-CN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1"/>
                          <w:szCs w:val="10"/>
                          <w:lang w:val="en-US" w:eastAsia="zh-CN"/>
                        </w:rPr>
                        <w:t xml:space="preserve">                     </w:t>
                      </w:r>
                      <w:r w:rsidRPr="00CF6DE9"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1"/>
                          <w:szCs w:val="10"/>
                          <w:lang w:eastAsia="zh-CN"/>
                        </w:rPr>
                        <w:t xml:space="preserve">Шлифовальная машина </w:t>
                      </w:r>
                      <w:r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1"/>
                          <w:szCs w:val="10"/>
                          <w:lang w:val="en-US" w:eastAsia="zh-CN"/>
                        </w:rPr>
                        <w:t xml:space="preserve">     </w:t>
                      </w:r>
                      <w:r w:rsidRPr="00CF6DE9"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1"/>
                          <w:szCs w:val="10"/>
                          <w:lang w:eastAsia="zh-CN"/>
                        </w:rPr>
                        <w:t>DWS6010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A9D" w:rsidRPr="00D910F1" w:rsidRDefault="00715A9D" w:rsidP="00D910F1">
    <w:pP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38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39" name="Rectangle 45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8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1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A9D" w:rsidRPr="00CF6DE9" w:rsidRDefault="00715A9D" w:rsidP="00D910F1">
                            <w:pPr>
                              <w:spacing w:before="257"/>
                              <w:ind w:left="650"/>
                              <w:rPr>
                                <w:rFonts w:ascii="Arial" w:hAnsi="Arial" w:cs="Arial"/>
                                <w:sz w:val="27"/>
                              </w:rPr>
                            </w:pPr>
                            <w:r w:rsidRPr="00CF6DE9"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1"/>
                                <w:szCs w:val="10"/>
                                <w:lang w:eastAsia="zh-CN"/>
                              </w:rPr>
                              <w:t xml:space="preserve">Шлифовальная машина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1"/>
                                <w:szCs w:val="10"/>
                                <w:lang w:val="en-US" w:eastAsia="zh-CN"/>
                              </w:rPr>
                              <w:t xml:space="preserve">       </w:t>
                            </w:r>
                            <w:r w:rsidRPr="00CF6DE9"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1"/>
                                <w:szCs w:val="10"/>
                                <w:lang w:eastAsia="zh-CN"/>
                              </w:rPr>
                              <w:t>DWS6010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44" o:spid="_x0000_s1040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">
              <v:rect id="Rectangle 45" o:spid="_x0000_s1041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H8cA&#10;AADbAAAADwAAAGRycy9kb3ducmV2LnhtbESPT2vCQBTE74V+h+UJXkrdqDS0qav4B8GeitEWenvN&#10;PpPQ7NuQXZP47V2h4HGYmd8ws0VvKtFS40rLCsajCARxZnXJuYLjYfv8CsJ5ZI2VZVJwIQeL+ePD&#10;DBNtO95Tm/pcBAi7BBUU3teJlC4ryKAb2Zo4eCfbGPRBNrnUDXYBbio5iaJYGiw5LBRY07qg7C89&#10;GwWfXb/fxl+bp+/VT3uc/m5ezlX8odRw0C/fQXjq/T38395pBdM3uH0JP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4jB/HAAAA2wAAAA8AAAAAAAAAAAAAAAAAmAIAAGRy&#10;cy9kb3ducmV2LnhtbFBLBQYAAAAABAAEAPUAAACMAw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42" type="#_x0000_t75" style="position:absolute;left:9658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QE7BAAAA2wAAAA8AAABkcnMvZG93bnJldi54bWxET89rwjAUvgv7H8Ib7KbpqozRGYudDARP&#10;7ca8vjXPttq8lCTa+t8vh8GOH9/vdT6ZXtzI+c6ygudFAoK4trrjRsHX58f8FYQPyBp7y6TgTh7y&#10;zcNsjZm2I5d0q0IjYgj7DBW0IQyZlL5uyaBf2IE4cifrDIYIXSO1wzGGm16mSfIiDXYcG1oc6L2l&#10;+lJdjYKzP6djqU8HXH6nxU+RHpc7d1Tq6XHavoEINIV/8Z97rxWs4vr4Jf4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QQE7BAAAA2wAAAA8AAAAAAAAAAAAAAAAAnwIA&#10;AGRycy9kb3ducmV2LnhtbFBLBQYAAAAABAAEAPcAAACN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43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:rsidR="00715A9D" w:rsidRPr="00CF6DE9" w:rsidRDefault="00715A9D" w:rsidP="00D910F1">
                      <w:pPr>
                        <w:spacing w:before="257"/>
                        <w:ind w:left="650"/>
                        <w:rPr>
                          <w:rFonts w:ascii="Arial" w:hAnsi="Arial" w:cs="Arial"/>
                          <w:sz w:val="27"/>
                        </w:rPr>
                      </w:pPr>
                      <w:r w:rsidRPr="00CF6DE9"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1"/>
                          <w:szCs w:val="10"/>
                          <w:lang w:eastAsia="zh-CN"/>
                        </w:rPr>
                        <w:t xml:space="preserve">Шлифовальная машина </w:t>
                      </w:r>
                      <w:r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1"/>
                          <w:szCs w:val="10"/>
                          <w:lang w:val="en-US" w:eastAsia="zh-CN"/>
                        </w:rPr>
                        <w:t xml:space="preserve">       </w:t>
                      </w:r>
                      <w:r w:rsidRPr="00CF6DE9"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1"/>
                          <w:szCs w:val="10"/>
                          <w:lang w:eastAsia="zh-CN"/>
                        </w:rPr>
                        <w:t>DWS6010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A9D" w:rsidRDefault="00715A9D" w:rsidP="00F6757C">
    <w:pPr>
      <w:pStyle w:val="a6"/>
      <w:spacing w:line="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E5E1F"/>
    <w:multiLevelType w:val="hybridMultilevel"/>
    <w:tmpl w:val="2C5AC0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42763E"/>
    <w:multiLevelType w:val="hybridMultilevel"/>
    <w:tmpl w:val="0C8827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62783"/>
    <w:multiLevelType w:val="hybridMultilevel"/>
    <w:tmpl w:val="10F00350"/>
    <w:lvl w:ilvl="0" w:tplc="E9340B3A">
      <w:start w:val="1300"/>
      <w:numFmt w:val="bullet"/>
      <w:lvlText w:val="-"/>
      <w:lvlJc w:val="left"/>
      <w:pPr>
        <w:ind w:left="1493" w:hanging="360"/>
      </w:pPr>
      <w:rPr>
        <w:rFonts w:ascii="Arial" w:eastAsia="Tahoma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 w15:restartNumberingAfterBreak="0">
    <w:nsid w:val="264C716A"/>
    <w:multiLevelType w:val="hybridMultilevel"/>
    <w:tmpl w:val="B8A2A40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C6EFA"/>
    <w:multiLevelType w:val="hybridMultilevel"/>
    <w:tmpl w:val="958CB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4C7B44"/>
    <w:multiLevelType w:val="hybridMultilevel"/>
    <w:tmpl w:val="55D2D4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4327648"/>
    <w:multiLevelType w:val="hybridMultilevel"/>
    <w:tmpl w:val="B8A2A40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716D77"/>
    <w:multiLevelType w:val="hybridMultilevel"/>
    <w:tmpl w:val="3A2617D6"/>
    <w:lvl w:ilvl="0" w:tplc="5E38289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481B5C"/>
    <w:multiLevelType w:val="hybridMultilevel"/>
    <w:tmpl w:val="F4CCBF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6B6322D"/>
    <w:multiLevelType w:val="hybridMultilevel"/>
    <w:tmpl w:val="377C030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62216D"/>
    <w:multiLevelType w:val="hybridMultilevel"/>
    <w:tmpl w:val="284420D6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5" w15:restartNumberingAfterBreak="0">
    <w:nsid w:val="7A421262"/>
    <w:multiLevelType w:val="hybridMultilevel"/>
    <w:tmpl w:val="27B6D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5"/>
  </w:num>
  <w:num w:numId="4">
    <w:abstractNumId w:val="9"/>
  </w:num>
  <w:num w:numId="5">
    <w:abstractNumId w:val="13"/>
  </w:num>
  <w:num w:numId="6">
    <w:abstractNumId w:val="3"/>
  </w:num>
  <w:num w:numId="7">
    <w:abstractNumId w:val="12"/>
  </w:num>
  <w:num w:numId="8">
    <w:abstractNumId w:val="1"/>
  </w:num>
  <w:num w:numId="9">
    <w:abstractNumId w:val="10"/>
  </w:num>
  <w:num w:numId="10">
    <w:abstractNumId w:val="11"/>
  </w:num>
  <w:num w:numId="11">
    <w:abstractNumId w:val="6"/>
  </w:num>
  <w:num w:numId="12">
    <w:abstractNumId w:val="8"/>
  </w:num>
  <w:num w:numId="13">
    <w:abstractNumId w:val="5"/>
  </w:num>
  <w:num w:numId="14">
    <w:abstractNumId w:val="7"/>
  </w:num>
  <w:num w:numId="15">
    <w:abstractNumId w:val="14"/>
  </w:num>
  <w:num w:numId="1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3C4D"/>
    <w:rsid w:val="00007E53"/>
    <w:rsid w:val="000118F3"/>
    <w:rsid w:val="00011F00"/>
    <w:rsid w:val="00022F45"/>
    <w:rsid w:val="00024354"/>
    <w:rsid w:val="00026D20"/>
    <w:rsid w:val="00030636"/>
    <w:rsid w:val="00033879"/>
    <w:rsid w:val="0003777A"/>
    <w:rsid w:val="00043CB7"/>
    <w:rsid w:val="000458A7"/>
    <w:rsid w:val="000732E8"/>
    <w:rsid w:val="00073F29"/>
    <w:rsid w:val="000860B2"/>
    <w:rsid w:val="00093CCD"/>
    <w:rsid w:val="00093E05"/>
    <w:rsid w:val="00097513"/>
    <w:rsid w:val="000A1DB8"/>
    <w:rsid w:val="000A21E6"/>
    <w:rsid w:val="000A5465"/>
    <w:rsid w:val="000B5D89"/>
    <w:rsid w:val="000B77E1"/>
    <w:rsid w:val="000C35DA"/>
    <w:rsid w:val="000C39BD"/>
    <w:rsid w:val="000C59A1"/>
    <w:rsid w:val="000D076A"/>
    <w:rsid w:val="000D08A0"/>
    <w:rsid w:val="000D37A4"/>
    <w:rsid w:val="000D40C6"/>
    <w:rsid w:val="000D40F7"/>
    <w:rsid w:val="000D78CB"/>
    <w:rsid w:val="000E2B6D"/>
    <w:rsid w:val="000E5C5A"/>
    <w:rsid w:val="000F23AE"/>
    <w:rsid w:val="000F4AD5"/>
    <w:rsid w:val="000F5C11"/>
    <w:rsid w:val="000F666D"/>
    <w:rsid w:val="001013B3"/>
    <w:rsid w:val="00121A2D"/>
    <w:rsid w:val="001248F5"/>
    <w:rsid w:val="00131327"/>
    <w:rsid w:val="00134686"/>
    <w:rsid w:val="001650F1"/>
    <w:rsid w:val="00165283"/>
    <w:rsid w:val="001722CD"/>
    <w:rsid w:val="00182F62"/>
    <w:rsid w:val="0018414A"/>
    <w:rsid w:val="001B3FE5"/>
    <w:rsid w:val="001C6B5F"/>
    <w:rsid w:val="001C7173"/>
    <w:rsid w:val="001D4118"/>
    <w:rsid w:val="001D5A7B"/>
    <w:rsid w:val="001D74C4"/>
    <w:rsid w:val="001E6096"/>
    <w:rsid w:val="001F608B"/>
    <w:rsid w:val="00222FC7"/>
    <w:rsid w:val="0023123A"/>
    <w:rsid w:val="002327B3"/>
    <w:rsid w:val="0024250E"/>
    <w:rsid w:val="00246198"/>
    <w:rsid w:val="00252C1A"/>
    <w:rsid w:val="002661E6"/>
    <w:rsid w:val="00274125"/>
    <w:rsid w:val="00274C1A"/>
    <w:rsid w:val="00274ECF"/>
    <w:rsid w:val="0028397B"/>
    <w:rsid w:val="002950EB"/>
    <w:rsid w:val="00295CC3"/>
    <w:rsid w:val="002A7145"/>
    <w:rsid w:val="002C08B5"/>
    <w:rsid w:val="002C379D"/>
    <w:rsid w:val="002C62B7"/>
    <w:rsid w:val="002D3D57"/>
    <w:rsid w:val="002D7D96"/>
    <w:rsid w:val="002E37BC"/>
    <w:rsid w:val="003170F4"/>
    <w:rsid w:val="003210CD"/>
    <w:rsid w:val="00322981"/>
    <w:rsid w:val="00324879"/>
    <w:rsid w:val="00331118"/>
    <w:rsid w:val="0033627A"/>
    <w:rsid w:val="003420E8"/>
    <w:rsid w:val="00347E80"/>
    <w:rsid w:val="00364FDD"/>
    <w:rsid w:val="003759DB"/>
    <w:rsid w:val="00377B95"/>
    <w:rsid w:val="0038719B"/>
    <w:rsid w:val="00395BD0"/>
    <w:rsid w:val="003B2E03"/>
    <w:rsid w:val="003C3252"/>
    <w:rsid w:val="003C46D4"/>
    <w:rsid w:val="003D0920"/>
    <w:rsid w:val="003D47F4"/>
    <w:rsid w:val="003D6462"/>
    <w:rsid w:val="0040051D"/>
    <w:rsid w:val="004202A3"/>
    <w:rsid w:val="004342DD"/>
    <w:rsid w:val="00440E81"/>
    <w:rsid w:val="00440FC7"/>
    <w:rsid w:val="00445D1E"/>
    <w:rsid w:val="0045077D"/>
    <w:rsid w:val="0045259C"/>
    <w:rsid w:val="0046111D"/>
    <w:rsid w:val="00470195"/>
    <w:rsid w:val="00470CFA"/>
    <w:rsid w:val="0047366A"/>
    <w:rsid w:val="00473FE5"/>
    <w:rsid w:val="00482F05"/>
    <w:rsid w:val="00483F7A"/>
    <w:rsid w:val="00486DC3"/>
    <w:rsid w:val="004871F7"/>
    <w:rsid w:val="00493F98"/>
    <w:rsid w:val="00494360"/>
    <w:rsid w:val="00497C25"/>
    <w:rsid w:val="004B61E0"/>
    <w:rsid w:val="004D3F3F"/>
    <w:rsid w:val="004D6277"/>
    <w:rsid w:val="004F0126"/>
    <w:rsid w:val="004F22B6"/>
    <w:rsid w:val="004F453A"/>
    <w:rsid w:val="0050685C"/>
    <w:rsid w:val="005112E4"/>
    <w:rsid w:val="005123EB"/>
    <w:rsid w:val="005143AE"/>
    <w:rsid w:val="00521693"/>
    <w:rsid w:val="00522C58"/>
    <w:rsid w:val="0053442E"/>
    <w:rsid w:val="005345B7"/>
    <w:rsid w:val="00541275"/>
    <w:rsid w:val="005513C8"/>
    <w:rsid w:val="00554030"/>
    <w:rsid w:val="00557952"/>
    <w:rsid w:val="00566984"/>
    <w:rsid w:val="005670B0"/>
    <w:rsid w:val="005841F8"/>
    <w:rsid w:val="005844AC"/>
    <w:rsid w:val="00590BF6"/>
    <w:rsid w:val="005A242E"/>
    <w:rsid w:val="005A33A3"/>
    <w:rsid w:val="005A3401"/>
    <w:rsid w:val="005B62D2"/>
    <w:rsid w:val="005B7883"/>
    <w:rsid w:val="005C2FDB"/>
    <w:rsid w:val="005D182C"/>
    <w:rsid w:val="005D1F12"/>
    <w:rsid w:val="005E2DB4"/>
    <w:rsid w:val="005E3FB7"/>
    <w:rsid w:val="005E592C"/>
    <w:rsid w:val="005E7899"/>
    <w:rsid w:val="005F22CC"/>
    <w:rsid w:val="006055B8"/>
    <w:rsid w:val="006139D2"/>
    <w:rsid w:val="00615485"/>
    <w:rsid w:val="00656AB9"/>
    <w:rsid w:val="0067348A"/>
    <w:rsid w:val="00676938"/>
    <w:rsid w:val="00680713"/>
    <w:rsid w:val="00693885"/>
    <w:rsid w:val="00697062"/>
    <w:rsid w:val="006B145E"/>
    <w:rsid w:val="006D0347"/>
    <w:rsid w:val="006D2731"/>
    <w:rsid w:val="006D3F78"/>
    <w:rsid w:val="006E00B2"/>
    <w:rsid w:val="006E2B9A"/>
    <w:rsid w:val="006E4336"/>
    <w:rsid w:val="006E6C7A"/>
    <w:rsid w:val="00704142"/>
    <w:rsid w:val="007121F0"/>
    <w:rsid w:val="007139A0"/>
    <w:rsid w:val="00715A9D"/>
    <w:rsid w:val="007174BE"/>
    <w:rsid w:val="007235E9"/>
    <w:rsid w:val="00733993"/>
    <w:rsid w:val="00743E6F"/>
    <w:rsid w:val="0075155E"/>
    <w:rsid w:val="0075692A"/>
    <w:rsid w:val="007571E7"/>
    <w:rsid w:val="00766F9D"/>
    <w:rsid w:val="007677AB"/>
    <w:rsid w:val="007700C7"/>
    <w:rsid w:val="00770704"/>
    <w:rsid w:val="0077182E"/>
    <w:rsid w:val="00774EB5"/>
    <w:rsid w:val="00776982"/>
    <w:rsid w:val="00776E78"/>
    <w:rsid w:val="00786145"/>
    <w:rsid w:val="00792804"/>
    <w:rsid w:val="00793915"/>
    <w:rsid w:val="007B1ADA"/>
    <w:rsid w:val="007B7607"/>
    <w:rsid w:val="007C405B"/>
    <w:rsid w:val="007C5C98"/>
    <w:rsid w:val="007C6026"/>
    <w:rsid w:val="007E3800"/>
    <w:rsid w:val="007E533A"/>
    <w:rsid w:val="007F2191"/>
    <w:rsid w:val="007F7F4F"/>
    <w:rsid w:val="0080394F"/>
    <w:rsid w:val="0080653A"/>
    <w:rsid w:val="00810B8C"/>
    <w:rsid w:val="0081102B"/>
    <w:rsid w:val="00843E5C"/>
    <w:rsid w:val="00847960"/>
    <w:rsid w:val="00852325"/>
    <w:rsid w:val="00854F7B"/>
    <w:rsid w:val="00857633"/>
    <w:rsid w:val="00870543"/>
    <w:rsid w:val="008A02D6"/>
    <w:rsid w:val="008B0FD6"/>
    <w:rsid w:val="008C1ACC"/>
    <w:rsid w:val="008C551B"/>
    <w:rsid w:val="008E32CF"/>
    <w:rsid w:val="008E4EC1"/>
    <w:rsid w:val="008F107F"/>
    <w:rsid w:val="008F13D8"/>
    <w:rsid w:val="00901369"/>
    <w:rsid w:val="009159F3"/>
    <w:rsid w:val="009163A5"/>
    <w:rsid w:val="00924229"/>
    <w:rsid w:val="009251AE"/>
    <w:rsid w:val="00933BDD"/>
    <w:rsid w:val="00934AEB"/>
    <w:rsid w:val="00952209"/>
    <w:rsid w:val="0095436F"/>
    <w:rsid w:val="00955458"/>
    <w:rsid w:val="00960ACD"/>
    <w:rsid w:val="0096143E"/>
    <w:rsid w:val="0096405A"/>
    <w:rsid w:val="00966799"/>
    <w:rsid w:val="009912E0"/>
    <w:rsid w:val="00992D62"/>
    <w:rsid w:val="00994CB7"/>
    <w:rsid w:val="009A5341"/>
    <w:rsid w:val="009B6BE2"/>
    <w:rsid w:val="009D0569"/>
    <w:rsid w:val="009E544A"/>
    <w:rsid w:val="00A079A5"/>
    <w:rsid w:val="00A11FA3"/>
    <w:rsid w:val="00A25ECC"/>
    <w:rsid w:val="00A36E42"/>
    <w:rsid w:val="00A3743A"/>
    <w:rsid w:val="00A44A82"/>
    <w:rsid w:val="00A44AD6"/>
    <w:rsid w:val="00A50F02"/>
    <w:rsid w:val="00A55A8E"/>
    <w:rsid w:val="00A637BE"/>
    <w:rsid w:val="00A63C4A"/>
    <w:rsid w:val="00A65EE9"/>
    <w:rsid w:val="00A66771"/>
    <w:rsid w:val="00A8325C"/>
    <w:rsid w:val="00A8731A"/>
    <w:rsid w:val="00AA281D"/>
    <w:rsid w:val="00AA6A82"/>
    <w:rsid w:val="00AB18C7"/>
    <w:rsid w:val="00AC2EAF"/>
    <w:rsid w:val="00AD6052"/>
    <w:rsid w:val="00AD7778"/>
    <w:rsid w:val="00AE0ED2"/>
    <w:rsid w:val="00AE72F5"/>
    <w:rsid w:val="00AE799A"/>
    <w:rsid w:val="00AF4BAE"/>
    <w:rsid w:val="00AF649F"/>
    <w:rsid w:val="00B1211D"/>
    <w:rsid w:val="00B144F3"/>
    <w:rsid w:val="00B14A81"/>
    <w:rsid w:val="00B21725"/>
    <w:rsid w:val="00B36FDA"/>
    <w:rsid w:val="00B411B6"/>
    <w:rsid w:val="00B51414"/>
    <w:rsid w:val="00B54FE8"/>
    <w:rsid w:val="00B64A73"/>
    <w:rsid w:val="00B916F6"/>
    <w:rsid w:val="00BA0D9E"/>
    <w:rsid w:val="00BA1F1B"/>
    <w:rsid w:val="00BA528F"/>
    <w:rsid w:val="00BB0454"/>
    <w:rsid w:val="00BB299B"/>
    <w:rsid w:val="00BB4F04"/>
    <w:rsid w:val="00BB504E"/>
    <w:rsid w:val="00BC19BC"/>
    <w:rsid w:val="00BC2A90"/>
    <w:rsid w:val="00BC3A3F"/>
    <w:rsid w:val="00BD60FE"/>
    <w:rsid w:val="00BE36DB"/>
    <w:rsid w:val="00BE4A1D"/>
    <w:rsid w:val="00BF4C9F"/>
    <w:rsid w:val="00BF5776"/>
    <w:rsid w:val="00BF7AD0"/>
    <w:rsid w:val="00C00F4C"/>
    <w:rsid w:val="00C07BE8"/>
    <w:rsid w:val="00C137C2"/>
    <w:rsid w:val="00C150F9"/>
    <w:rsid w:val="00C1742E"/>
    <w:rsid w:val="00C27405"/>
    <w:rsid w:val="00C278D2"/>
    <w:rsid w:val="00C3001A"/>
    <w:rsid w:val="00C306C5"/>
    <w:rsid w:val="00C425DE"/>
    <w:rsid w:val="00C448AC"/>
    <w:rsid w:val="00C44CC5"/>
    <w:rsid w:val="00C514AC"/>
    <w:rsid w:val="00C67AE5"/>
    <w:rsid w:val="00C76370"/>
    <w:rsid w:val="00C903B8"/>
    <w:rsid w:val="00C91025"/>
    <w:rsid w:val="00C93BA4"/>
    <w:rsid w:val="00C94733"/>
    <w:rsid w:val="00C95B90"/>
    <w:rsid w:val="00C96612"/>
    <w:rsid w:val="00CA5EC7"/>
    <w:rsid w:val="00CC50AA"/>
    <w:rsid w:val="00CC7FDF"/>
    <w:rsid w:val="00CD54BD"/>
    <w:rsid w:val="00CE09EF"/>
    <w:rsid w:val="00CE29B1"/>
    <w:rsid w:val="00CF48DC"/>
    <w:rsid w:val="00CF5E7E"/>
    <w:rsid w:val="00CF6DE9"/>
    <w:rsid w:val="00CF7FD8"/>
    <w:rsid w:val="00D01D66"/>
    <w:rsid w:val="00D031FF"/>
    <w:rsid w:val="00D03DDD"/>
    <w:rsid w:val="00D0592E"/>
    <w:rsid w:val="00D061C9"/>
    <w:rsid w:val="00D062F6"/>
    <w:rsid w:val="00D10687"/>
    <w:rsid w:val="00D114E3"/>
    <w:rsid w:val="00D15CB5"/>
    <w:rsid w:val="00D276CD"/>
    <w:rsid w:val="00D351BA"/>
    <w:rsid w:val="00D37D23"/>
    <w:rsid w:val="00D45184"/>
    <w:rsid w:val="00D462D6"/>
    <w:rsid w:val="00D52757"/>
    <w:rsid w:val="00D53672"/>
    <w:rsid w:val="00D5786D"/>
    <w:rsid w:val="00D65DB0"/>
    <w:rsid w:val="00D748BB"/>
    <w:rsid w:val="00D75405"/>
    <w:rsid w:val="00D910F1"/>
    <w:rsid w:val="00DA0F04"/>
    <w:rsid w:val="00DB2D79"/>
    <w:rsid w:val="00DC766F"/>
    <w:rsid w:val="00DD3298"/>
    <w:rsid w:val="00DE35A5"/>
    <w:rsid w:val="00DE4092"/>
    <w:rsid w:val="00DF04BC"/>
    <w:rsid w:val="00DF0E29"/>
    <w:rsid w:val="00DF2700"/>
    <w:rsid w:val="00E057AA"/>
    <w:rsid w:val="00E11C8E"/>
    <w:rsid w:val="00E12B3E"/>
    <w:rsid w:val="00E1301F"/>
    <w:rsid w:val="00E13665"/>
    <w:rsid w:val="00E201F4"/>
    <w:rsid w:val="00E22BF0"/>
    <w:rsid w:val="00E3751D"/>
    <w:rsid w:val="00E407C5"/>
    <w:rsid w:val="00E435D1"/>
    <w:rsid w:val="00E4777A"/>
    <w:rsid w:val="00E53F41"/>
    <w:rsid w:val="00E6117B"/>
    <w:rsid w:val="00E6490E"/>
    <w:rsid w:val="00E653A8"/>
    <w:rsid w:val="00E80A50"/>
    <w:rsid w:val="00E83B2E"/>
    <w:rsid w:val="00E845C5"/>
    <w:rsid w:val="00E86927"/>
    <w:rsid w:val="00E875AA"/>
    <w:rsid w:val="00EB6A9B"/>
    <w:rsid w:val="00EC3263"/>
    <w:rsid w:val="00EC4CE9"/>
    <w:rsid w:val="00ED24A4"/>
    <w:rsid w:val="00ED24D8"/>
    <w:rsid w:val="00ED7A3C"/>
    <w:rsid w:val="00EE1A99"/>
    <w:rsid w:val="00EE2FD1"/>
    <w:rsid w:val="00EE55C6"/>
    <w:rsid w:val="00EE6164"/>
    <w:rsid w:val="00EE7407"/>
    <w:rsid w:val="00F00D71"/>
    <w:rsid w:val="00F01440"/>
    <w:rsid w:val="00F03589"/>
    <w:rsid w:val="00F11F86"/>
    <w:rsid w:val="00F15E58"/>
    <w:rsid w:val="00F16926"/>
    <w:rsid w:val="00F36E81"/>
    <w:rsid w:val="00F50C94"/>
    <w:rsid w:val="00F5577B"/>
    <w:rsid w:val="00F56182"/>
    <w:rsid w:val="00F5706A"/>
    <w:rsid w:val="00F6757C"/>
    <w:rsid w:val="00F73670"/>
    <w:rsid w:val="00F80C66"/>
    <w:rsid w:val="00F94C28"/>
    <w:rsid w:val="00F970F1"/>
    <w:rsid w:val="00FA02B8"/>
    <w:rsid w:val="00FB1330"/>
    <w:rsid w:val="00FB2DF7"/>
    <w:rsid w:val="00FC6752"/>
    <w:rsid w:val="00FD11BE"/>
    <w:rsid w:val="00FE3E9D"/>
    <w:rsid w:val="00FE425B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E304C78-8DE3-4C11-AFF6-A4ED59B45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854F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854F7B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paragraph" w:customStyle="1" w:styleId="13">
    <w:name w:val="Без интервала1"/>
    <w:uiPriority w:val="1"/>
    <w:qFormat/>
    <w:rsid w:val="001B3FE5"/>
    <w:pPr>
      <w:widowControl/>
      <w:autoSpaceDE/>
      <w:autoSpaceDN/>
    </w:pPr>
    <w:rPr>
      <w:rFonts w:ascii="Times New Roman" w:eastAsia="SimSun" w:hAnsi="Times New Roman" w:cs="Times New Roman"/>
      <w:sz w:val="24"/>
      <w:szCs w:val="24"/>
      <w:lang w:val="ru-RU" w:eastAsia="ru-RU"/>
    </w:rPr>
  </w:style>
  <w:style w:type="character" w:styleId="ae">
    <w:name w:val="Hyperlink"/>
    <w:basedOn w:val="a0"/>
    <w:uiPriority w:val="99"/>
    <w:unhideWhenUsed/>
    <w:rsid w:val="00EE7407"/>
    <w:rPr>
      <w:color w:val="0000FF" w:themeColor="hyperlink"/>
      <w:u w:val="single"/>
    </w:rPr>
  </w:style>
  <w:style w:type="paragraph" w:styleId="20">
    <w:name w:val="Body Text 2"/>
    <w:basedOn w:val="a"/>
    <w:link w:val="21"/>
    <w:rsid w:val="00EE7407"/>
    <w:pPr>
      <w:widowControl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21">
    <w:name w:val="Основной текст 2 Знак"/>
    <w:basedOn w:val="a0"/>
    <w:link w:val="20"/>
    <w:rsid w:val="00EE7407"/>
    <w:rPr>
      <w:rFonts w:ascii="Times New Roman" w:eastAsia="SimSun" w:hAnsi="Times New Roman" w:cs="Times New Roman"/>
      <w:sz w:val="24"/>
      <w:szCs w:val="24"/>
      <w:lang w:val="ru-RU" w:eastAsia="ru-RU"/>
    </w:rPr>
  </w:style>
  <w:style w:type="character" w:customStyle="1" w:styleId="mediumtext">
    <w:name w:val="medium_text"/>
    <w:basedOn w:val="a0"/>
    <w:rsid w:val="005B7883"/>
  </w:style>
  <w:style w:type="character" w:customStyle="1" w:styleId="shorttext">
    <w:name w:val="short_text"/>
    <w:rsid w:val="006D3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6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footer" Target="footer5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emf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sturmtools.ru" TargetMode="External"/><Relationship Id="rId35" Type="http://schemas.openxmlformats.org/officeDocument/2006/relationships/image" Target="media/image25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38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87DBD-0C7E-44BB-B7B7-9B26AD6ED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D391C0D.dotm</Template>
  <TotalTime>203</TotalTime>
  <Pages>20</Pages>
  <Words>1686</Words>
  <Characters>9612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26</cp:revision>
  <dcterms:created xsi:type="dcterms:W3CDTF">2020-09-23T14:23:00Z</dcterms:created>
  <dcterms:modified xsi:type="dcterms:W3CDTF">2020-09-26T18:42:00Z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